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b w:val="0"/>
          <w:bCs w:val="0"/>
          <w:iCs/>
          <w:caps/>
          <w:color w:val="D34817" w:themeColor="accent1"/>
          <w:sz w:val="56"/>
          <w:szCs w:val="20"/>
        </w:rPr>
        <w:id w:val="1172914833"/>
        <w:docPartObj>
          <w:docPartGallery w:val="Cover Pages"/>
          <w:docPartUnique/>
        </w:docPartObj>
      </w:sdtPr>
      <w:sdtEndPr>
        <w:rPr>
          <w:iCs w:val="0"/>
        </w:rPr>
      </w:sdtEndPr>
      <w:sdtContent>
        <w:p w14:paraId="30A0A6B0" w14:textId="350BD389" w:rsidR="00D923CA" w:rsidRPr="00931A22" w:rsidRDefault="00931A22" w:rsidP="003B2BB9">
          <w:pPr>
            <w:pStyle w:val="Tabellenberschrift"/>
            <w:spacing w:before="0"/>
            <w:ind w:left="0"/>
            <w:rPr>
              <w:color w:val="A11C86"/>
            </w:rPr>
          </w:pPr>
          <w:r w:rsidRPr="00931A22">
            <w:rPr>
              <w:noProof/>
              <w:color w:val="A11C86"/>
            </w:rPr>
            <w:drawing>
              <wp:anchor distT="0" distB="0" distL="114300" distR="114300" simplePos="0" relativeHeight="251692544" behindDoc="0" locked="0" layoutInCell="1" allowOverlap="1" wp14:anchorId="200CCCAC" wp14:editId="09868E5E">
                <wp:simplePos x="0" y="0"/>
                <wp:positionH relativeFrom="column">
                  <wp:posOffset>4966970</wp:posOffset>
                </wp:positionH>
                <wp:positionV relativeFrom="paragraph">
                  <wp:posOffset>-99695</wp:posOffset>
                </wp:positionV>
                <wp:extent cx="1047750" cy="497205"/>
                <wp:effectExtent l="0" t="0" r="0" b="10795"/>
                <wp:wrapNone/>
                <wp:docPr id="13" name="Bild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n:Kunden:N-Strategie:N-Charta:N-Charta-Sport:02_Kampagne:04_Grafik:02_Entwurf:03_Kommunikationsmittel:Step_03:Zielkonzeptvorlage:PNGs:191024_N-Charta-Sport_Zielkonzeptvorlage_Ico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9A9" w:rsidRPr="00931A22">
            <w:rPr>
              <w:color w:val="A11C86"/>
            </w:rPr>
            <w:t xml:space="preserve">Hinweise zur Bearbeitung </w:t>
          </w:r>
          <w:r w:rsidR="001B69A9" w:rsidRPr="00931A22">
            <w:rPr>
              <w:color w:val="A11C86"/>
            </w:rPr>
            <w:br/>
            <w:t>der Vorlage für das Zielkonzept</w:t>
          </w:r>
        </w:p>
        <w:p w14:paraId="1928C37C" w14:textId="53E3B5DC" w:rsidR="00747279" w:rsidRDefault="00D923CA" w:rsidP="00DC2F19">
          <w:pPr>
            <w:spacing w:after="240" w:line="320" w:lineRule="atLeast"/>
          </w:pPr>
          <w:r w:rsidRPr="00D923CA">
            <w:t xml:space="preserve">Mit dieser </w:t>
          </w:r>
          <w:r w:rsidR="00075FB7">
            <w:t>V</w:t>
          </w:r>
          <w:r w:rsidRPr="00D923CA">
            <w:t xml:space="preserve">orlage haben Sie die Möglichkeit, </w:t>
          </w:r>
          <w:r w:rsidR="00BA41DB">
            <w:t>Ihr Zielkonzept</w:t>
          </w:r>
          <w:r w:rsidRPr="00D923CA">
            <w:t xml:space="preserve"> im Rahmen der </w:t>
          </w:r>
          <w:r w:rsidR="006451F5">
            <w:t>N!</w:t>
          </w:r>
          <w:r w:rsidRPr="00D923CA">
            <w:t>-Charta</w:t>
          </w:r>
          <w:r w:rsidR="006451F5">
            <w:t xml:space="preserve"> Sport</w:t>
          </w:r>
          <w:r w:rsidRPr="00D923CA">
            <w:t xml:space="preserve"> zu erstellen. </w:t>
          </w:r>
          <w:r w:rsidR="00BA41DB" w:rsidRPr="00BA41DB">
            <w:t xml:space="preserve">Das Zielkonzept </w:t>
          </w:r>
          <w:r w:rsidR="00747279">
            <w:t>wird mit der Unterzeichnung auf Ihrer Website und auf der Website der Nachhaltigkeitsstrategie veröffentlicht</w:t>
          </w:r>
          <w:r w:rsidR="00731721">
            <w:t xml:space="preserve">: </w:t>
          </w:r>
          <w:hyperlink r:id="rId15" w:history="1">
            <w:r w:rsidR="00731721" w:rsidRPr="00731721">
              <w:rPr>
                <w:rStyle w:val="Hyperlink"/>
              </w:rPr>
              <w:t>N-Charta Sport Vereine: N! Strategie (nachhaltigkeitsstrategie.de)</w:t>
            </w:r>
          </w:hyperlink>
        </w:p>
        <w:p w14:paraId="7534DFE1" w14:textId="7E5470D0" w:rsidR="00377007" w:rsidRDefault="00922FCF" w:rsidP="00DC2F19">
          <w:pPr>
            <w:spacing w:after="240" w:line="320" w:lineRule="atLeast"/>
          </w:pPr>
          <w:r>
            <w:t xml:space="preserve">Zunächst </w:t>
          </w:r>
          <w:r w:rsidR="00502579">
            <w:t>reichen</w:t>
          </w:r>
          <w:r>
            <w:t xml:space="preserve"> Sie Ihr Zielkonzept bei der Geschäftsstelle der Nachhaltigkeitsstrategie zur Prüfung einreichen. </w:t>
          </w:r>
          <w:hyperlink r:id="rId16" w:history="1">
            <w:r w:rsidRPr="00885B47">
              <w:rPr>
                <w:rStyle w:val="Hyperlink"/>
              </w:rPr>
              <w:t>sport@nachhaltigkeitsstrategie.de</w:t>
            </w:r>
          </w:hyperlink>
          <w:r>
            <w:t xml:space="preserve">. Die Geschäftsstelle prüft auf Konsistenz und Inhalt. Anschließend überarbeiten Sie Ihr Zielkonzept entsprechend und </w:t>
          </w:r>
          <w:r w:rsidR="00F62C27">
            <w:t xml:space="preserve">reichen es auf der </w:t>
          </w:r>
          <w:r>
            <w:t xml:space="preserve">Website </w:t>
          </w:r>
          <w:r w:rsidR="002918A7">
            <w:t xml:space="preserve">der Nachhaltigkeitsstrategie </w:t>
          </w:r>
          <w:r>
            <w:t>ein</w:t>
          </w:r>
          <w:r w:rsidR="00F62C27">
            <w:t>:</w:t>
          </w:r>
          <w:r>
            <w:t xml:space="preserve"> </w:t>
          </w:r>
          <w:hyperlink r:id="rId17" w:history="1">
            <w:r w:rsidRPr="00922FCF">
              <w:rPr>
                <w:rStyle w:val="Hyperlink"/>
              </w:rPr>
              <w:t>Registrierung N!-Charta Sport: N! Strategie (nachhaltigkeitsstrategie.de)</w:t>
            </w:r>
          </w:hyperlink>
          <w:r>
            <w:t>. Sobald Sie Ihr Zielkonzept eingereicht haben, gilt diese</w:t>
          </w:r>
          <w:r w:rsidR="00A35C92">
            <w:t>s</w:t>
          </w:r>
          <w:r>
            <w:t xml:space="preserve"> als unterzeichnet und</w:t>
          </w:r>
          <w:r w:rsidR="00A35C92">
            <w:t xml:space="preserve"> der erste Zyklus des Charta-Prozesses beginnt. Sie haben nun ein Jahr Zeit, Ihre Maßnahmen und geplanten Aktivitäten umzusetzen.</w:t>
          </w:r>
        </w:p>
        <w:p w14:paraId="7C69DBAB" w14:textId="7E09065D" w:rsidR="007615B4" w:rsidRDefault="007077AE" w:rsidP="00DC2F19">
          <w:pPr>
            <w:spacing w:after="240" w:line="320" w:lineRule="atLeast"/>
          </w:pPr>
          <w:r>
            <w:t xml:space="preserve">Nach einem Jahr ziehen Sie ein erstes Fazit. Dieses wird in der Umsetzungsstandvorlage veröffentlicht. Gleichzeitig </w:t>
          </w:r>
          <w:r w:rsidR="004B58AF">
            <w:t xml:space="preserve">entwickeln Sie neue Ziele oder entwickeln Ihre bisherigen weiter und setzen </w:t>
          </w:r>
          <w:r w:rsidR="00747279">
            <w:t xml:space="preserve">neue </w:t>
          </w:r>
          <w:r w:rsidR="004B58AF">
            <w:t xml:space="preserve">Schwerpunkte für das neue Jahr. </w:t>
          </w:r>
        </w:p>
        <w:p w14:paraId="7267C52A" w14:textId="77777777" w:rsidR="00D923CA" w:rsidRPr="00E52F80" w:rsidRDefault="00E54DC0" w:rsidP="00931A22">
          <w:pPr>
            <w:pStyle w:val="Tabellenberschrift"/>
            <w:rPr>
              <w:noProof/>
            </w:rPr>
          </w:pPr>
          <w:r>
            <w:rPr>
              <w:noProof/>
            </w:rPr>
            <w:t>Einfaches Arbeiten mi</w:t>
          </w:r>
          <w:r w:rsidR="00A720AB">
            <w:rPr>
              <w:noProof/>
            </w:rPr>
            <w:t>t</w:t>
          </w:r>
          <w:r>
            <w:rPr>
              <w:noProof/>
            </w:rPr>
            <w:t xml:space="preserve"> der Vorlage</w:t>
          </w:r>
        </w:p>
        <w:p w14:paraId="1203C2FD" w14:textId="77777777" w:rsidR="00D923CA" w:rsidRPr="00E54DC0" w:rsidRDefault="00D923CA" w:rsidP="005459C1">
          <w:pPr>
            <w:pStyle w:val="Aufzhlungszeichen"/>
          </w:pPr>
          <w:r w:rsidRPr="00E54DC0">
            <w:t>Alle erf</w:t>
          </w:r>
          <w:r w:rsidR="007E1CFF" w:rsidRPr="00E54DC0">
            <w:t xml:space="preserve">orderlichen Angaben sind durch </w:t>
          </w:r>
          <w:r w:rsidR="007E1CFF" w:rsidRPr="00E54DC0">
            <w:rPr>
              <w:highlight w:val="lightGray"/>
            </w:rPr>
            <w:t>grau hinterlegten Text</w:t>
          </w:r>
          <w:r w:rsidRPr="00E54DC0">
            <w:t xml:space="preserve"> markiert</w:t>
          </w:r>
          <w:r w:rsidR="007E1CFF" w:rsidRPr="00E54DC0">
            <w:t xml:space="preserve">. </w:t>
          </w:r>
          <w:r w:rsidR="00E54DC0">
            <w:t xml:space="preserve">Dort erhalten Sie Bearbeitungshinweise zu Ihrer Unterstützung. </w:t>
          </w:r>
          <w:r w:rsidRPr="00E54DC0">
            <w:t xml:space="preserve">Klicken Sie einfach auf </w:t>
          </w:r>
          <w:r w:rsidR="00E54DC0">
            <w:t>den</w:t>
          </w:r>
          <w:r w:rsidRPr="00E54DC0">
            <w:t xml:space="preserve"> </w:t>
          </w:r>
          <w:r w:rsidR="00E54DC0">
            <w:t>grau markierten Text</w:t>
          </w:r>
          <w:r w:rsidRPr="00E54DC0">
            <w:t xml:space="preserve"> und </w:t>
          </w:r>
          <w:r w:rsidR="00E54DC0">
            <w:t>geben</w:t>
          </w:r>
          <w:r w:rsidRPr="00E54DC0">
            <w:t xml:space="preserve"> </w:t>
          </w:r>
          <w:r w:rsidR="00E54DC0">
            <w:t xml:space="preserve">(bzw. kopieren) </w:t>
          </w:r>
          <w:r w:rsidRPr="00E54DC0">
            <w:t>Sie Ihre Angaben ein.</w:t>
          </w:r>
          <w:r w:rsidR="00E54DC0">
            <w:t xml:space="preserve"> Der Text wird automatisch richtig formatiert.</w:t>
          </w:r>
        </w:p>
        <w:p w14:paraId="355C1896" w14:textId="35F9D6A7" w:rsidR="00D923CA" w:rsidRDefault="007E1CFF" w:rsidP="005459C1">
          <w:pPr>
            <w:pStyle w:val="Aufzhlungszeichen"/>
          </w:pPr>
          <w:r w:rsidRPr="00E54DC0">
            <w:t>Weitere Bearbeitungshinweise</w:t>
          </w:r>
          <w:r w:rsidR="00D923CA" w:rsidRPr="00E54DC0">
            <w:t xml:space="preserve"> sind im Dokument </w:t>
          </w:r>
          <w:r w:rsidR="00D923CA" w:rsidRPr="00952D70">
            <w:rPr>
              <w:highlight w:val="green"/>
            </w:rPr>
            <w:t>g</w:t>
          </w:r>
          <w:r w:rsidR="00952D70" w:rsidRPr="00952D70">
            <w:rPr>
              <w:highlight w:val="green"/>
            </w:rPr>
            <w:t>rün</w:t>
          </w:r>
          <w:r w:rsidR="00D923CA" w:rsidRPr="00E54DC0">
            <w:t xml:space="preserve"> markiert.</w:t>
          </w:r>
          <w:r w:rsidRPr="00E54DC0">
            <w:t xml:space="preserve"> Bitte entfernen Sie diese vor der Veröffentlichung des </w:t>
          </w:r>
          <w:r w:rsidR="00A720AB">
            <w:t>Zielkonzepts</w:t>
          </w:r>
          <w:r w:rsidRPr="00E54DC0">
            <w:t>.</w:t>
          </w:r>
        </w:p>
        <w:p w14:paraId="29280092" w14:textId="42F4BC41" w:rsidR="00A540E6" w:rsidRPr="00E54DC0" w:rsidRDefault="00A540E6" w:rsidP="005459C1">
          <w:pPr>
            <w:pStyle w:val="Aufzhlungszeichen"/>
          </w:pPr>
          <w:r w:rsidRPr="00E54DC0">
            <w:t xml:space="preserve">Umfang: Versuchen Sie, </w:t>
          </w:r>
          <w:r w:rsidR="00A720AB">
            <w:t>Ihr Zielkonzept</w:t>
          </w:r>
          <w:r w:rsidRPr="00E54DC0">
            <w:t xml:space="preserve"> knapp und übersichtlich zu halten. </w:t>
          </w:r>
          <w:r w:rsidR="00A720AB">
            <w:t xml:space="preserve">Ziel ist es, einen Ausblick zu geben und zu zeigen, was Sie erreichen möchten. Ergebnisse </w:t>
          </w:r>
          <w:r w:rsidR="00C61A5E">
            <w:t>werden nach einem Jahr in der Umsetzungsstandvorlage angegeben</w:t>
          </w:r>
          <w:r w:rsidR="00A720AB">
            <w:t xml:space="preserve">. </w:t>
          </w:r>
        </w:p>
        <w:p w14:paraId="7EAA9EDA" w14:textId="77777777" w:rsidR="00E54DC0" w:rsidRPr="00E54DC0" w:rsidRDefault="00E54DC0" w:rsidP="00931A22">
          <w:pPr>
            <w:pStyle w:val="Tabellenberschrift"/>
            <w:rPr>
              <w:noProof/>
            </w:rPr>
          </w:pPr>
          <w:r>
            <w:rPr>
              <w:noProof/>
            </w:rPr>
            <w:t>Layout und Gestaltung</w:t>
          </w:r>
        </w:p>
        <w:p w14:paraId="729D0BC6" w14:textId="10C8B779" w:rsidR="00D308BC" w:rsidRDefault="00D308BC" w:rsidP="005459C1">
          <w:pPr>
            <w:pStyle w:val="Aufzhlungszeichen"/>
          </w:pPr>
          <w:r>
            <w:t xml:space="preserve">Gestalten Sie ein individuelles Deckblatt mit einem individuellen Titelbild. Klicken Sie hierzu mit der rechten Maustaste auf das bestehende Bild und anschließend auf „Bild ändern“. Gut geeignet ist beispielsweise ein Bild </w:t>
          </w:r>
          <w:r w:rsidR="005A4723">
            <w:t xml:space="preserve">von </w:t>
          </w:r>
          <w:r>
            <w:t>Ihre</w:t>
          </w:r>
          <w:r w:rsidR="005A4723">
            <w:t>r</w:t>
          </w:r>
          <w:r>
            <w:t xml:space="preserve"> </w:t>
          </w:r>
          <w:r w:rsidR="005A4723">
            <w:t>lokalen Nachhaltigkeitsaktion</w:t>
          </w:r>
          <w:r>
            <w:t xml:space="preserve"> oder Ihres </w:t>
          </w:r>
          <w:r w:rsidR="005A4723">
            <w:t>Vereins</w:t>
          </w:r>
          <w:r>
            <w:t>. Alter</w:t>
          </w:r>
          <w:r w:rsidR="00313C77">
            <w:t>nativ kann das vorhandene Bild</w:t>
          </w:r>
          <w:r>
            <w:t xml:space="preserve"> genutzt werden, es steht unter einer Creative Commons Lizenz (CC) frei zur Verfügung.</w:t>
          </w:r>
        </w:p>
        <w:p w14:paraId="52F8693D" w14:textId="62FA8B8A" w:rsidR="00952D70" w:rsidRDefault="00952D70" w:rsidP="005459C1">
          <w:pPr>
            <w:pStyle w:val="Aufzhlungszeichen"/>
          </w:pPr>
          <w:r>
            <w:t>Außerdem haben Sie auf dem Titel die Möglichkeit Ihr Vereinslogo abzubilden. Bitte ersetzen Sie hierzu ebenfalls den vorhandenen Platzhalter oder löschen Sie diesen alternativ heraus.</w:t>
          </w:r>
        </w:p>
        <w:p w14:paraId="6EF3FF93" w14:textId="3A3DEC5D" w:rsidR="00952D70" w:rsidRDefault="00952D70" w:rsidP="005459C1">
          <w:pPr>
            <w:pStyle w:val="Aufzhlungszeichen"/>
          </w:pPr>
          <w:r w:rsidRPr="00952D70">
            <w:rPr>
              <w:color w:val="A11C86"/>
            </w:rPr>
            <w:t>Bitte beachten:</w:t>
          </w:r>
          <w:r>
            <w:t xml:space="preserve"> Bitte passen Sie auf dem Titelblatt ebenfalls den Vereinsnamen und das Jahr Ihrem Konzept entsprechend an!</w:t>
          </w:r>
        </w:p>
        <w:p w14:paraId="2E850872" w14:textId="4E3FA6DD" w:rsidR="00E47B8A" w:rsidRDefault="00965E2B" w:rsidP="005459C1">
          <w:pPr>
            <w:pStyle w:val="Aufzhlungszeichen"/>
          </w:pPr>
          <w:r w:rsidRPr="00965E2B">
            <w:t>Gerne können Sie eigene Bilder in das Zielkonzept einfügen. Bitte beachten Sie dabei, dass jedes Bild dem Urheberrecht unterliegt und nur unter bestimmten Voraussetzungen genutzt werden kann. Eine Copyrightangabe ist immer notwendig</w:t>
          </w:r>
          <w:r w:rsidR="001F24BE">
            <w:t xml:space="preserve"> und kann beispielsweise so aussehen: </w:t>
          </w:r>
          <w:r w:rsidR="00952D70">
            <w:br/>
          </w:r>
          <w:r w:rsidRPr="00965E2B">
            <w:t>© Quelle – Name des Urhebers.</w:t>
          </w:r>
        </w:p>
        <w:p w14:paraId="0DD9B16E" w14:textId="2092CA82" w:rsidR="00E54DC0" w:rsidRPr="00E54DC0" w:rsidRDefault="00965E2B" w:rsidP="005459C1">
          <w:pPr>
            <w:pStyle w:val="Aufzhlungszeichen"/>
          </w:pPr>
          <w:r w:rsidRPr="00965E2B">
            <w:t xml:space="preserve">Wir empfehlen Ihnen, bei der Suche nach passenden Bildern nicht einfach auf Suchmaschinen wie Google zurückzugreifen. Gute Tipps zum Umgang mit Bildern finden Sie </w:t>
          </w:r>
          <w:hyperlink r:id="rId18" w:history="1">
            <w:r w:rsidRPr="00931A22">
              <w:rPr>
                <w:rStyle w:val="Hyperlink"/>
                <w:color w:val="000000" w:themeColor="text1"/>
              </w:rPr>
              <w:t>hier</w:t>
            </w:r>
          </w:hyperlink>
          <w:r w:rsidR="00A24D87">
            <w:t>.</w:t>
          </w:r>
        </w:p>
        <w:p w14:paraId="73787E3B" w14:textId="4B4E8EA3" w:rsidR="00D923CA" w:rsidRPr="00E52F80" w:rsidRDefault="00D923CA" w:rsidP="00931A22">
          <w:pPr>
            <w:pStyle w:val="Tabellenberschrift"/>
            <w:rPr>
              <w:noProof/>
            </w:rPr>
          </w:pPr>
          <w:r w:rsidRPr="00E52F80">
            <w:rPr>
              <w:noProof/>
            </w:rPr>
            <w:lastRenderedPageBreak/>
            <w:t>Hinweise zur Veröffentlichung</w:t>
          </w:r>
        </w:p>
        <w:p w14:paraId="708FA341" w14:textId="56776194" w:rsidR="00D923CA" w:rsidRPr="00E54DC0" w:rsidRDefault="00D923CA" w:rsidP="005459C1">
          <w:pPr>
            <w:pStyle w:val="Aufzhlungszeichen"/>
          </w:pPr>
          <w:r w:rsidRPr="00E54DC0">
            <w:t xml:space="preserve">Zur Fertigstellung des </w:t>
          </w:r>
          <w:r w:rsidR="005B0ED3">
            <w:t>Zielkonzepts</w:t>
          </w:r>
          <w:r w:rsidRPr="00E54DC0">
            <w:t xml:space="preserve"> löschen Sie </w:t>
          </w:r>
          <w:r w:rsidR="005B0ED3">
            <w:t>bitte die</w:t>
          </w:r>
          <w:r w:rsidR="005A647B">
            <w:t xml:space="preserve">se Hinweise zur Bearbeitung der Vorlage für das Zielkonzept </w:t>
          </w:r>
          <w:r w:rsidRPr="00E54DC0">
            <w:t xml:space="preserve">sowie </w:t>
          </w:r>
          <w:r w:rsidR="00A540E6">
            <w:t xml:space="preserve">die </w:t>
          </w:r>
          <w:r w:rsidR="00B9125D">
            <w:t xml:space="preserve">Bearbeitungshinweise; </w:t>
          </w:r>
          <w:r w:rsidRPr="00E54DC0">
            <w:t>aktualisieren Sie das Inhaltsverzeichnis (Rechtsklick</w:t>
          </w:r>
          <w:r w:rsidR="00952D70">
            <w:t xml:space="preserve"> &gt; </w:t>
          </w:r>
          <w:r w:rsidRPr="00E54DC0">
            <w:t xml:space="preserve">Felder aktualisieren) und speichern Sie </w:t>
          </w:r>
          <w:r w:rsidR="005B0ED3">
            <w:t>das Dokument</w:t>
          </w:r>
          <w:r w:rsidR="00957E4E">
            <w:t xml:space="preserve"> als Word ab.</w:t>
          </w:r>
          <w:r w:rsidRPr="00E54DC0">
            <w:t xml:space="preserve"> </w:t>
          </w:r>
        </w:p>
        <w:p w14:paraId="2166DAA5" w14:textId="77777777" w:rsidR="00A540E6" w:rsidRPr="00A540E6" w:rsidRDefault="00A540E6" w:rsidP="00931A22">
          <w:pPr>
            <w:pStyle w:val="Tabellenberschrift"/>
            <w:rPr>
              <w:noProof/>
            </w:rPr>
          </w:pPr>
          <w:r w:rsidRPr="00A540E6">
            <w:rPr>
              <w:noProof/>
            </w:rPr>
            <w:t>Weitere Informationen</w:t>
          </w:r>
        </w:p>
        <w:p w14:paraId="01DEB8BF" w14:textId="4EC2A59F" w:rsidR="00A540E6" w:rsidRDefault="00A540E6" w:rsidP="005459C1">
          <w:pPr>
            <w:pStyle w:val="Aufzhlungszeichen"/>
          </w:pPr>
          <w:r w:rsidRPr="00E54DC0">
            <w:t xml:space="preserve">Eine Beschreibung der erforderlichen Angaben finden Sie jeweils an der dafür vorgesehenen Stelle. </w:t>
          </w:r>
        </w:p>
        <w:p w14:paraId="5B55BA9D" w14:textId="5EF37962" w:rsidR="00FB44E8" w:rsidRDefault="00A540E6" w:rsidP="005459C1">
          <w:pPr>
            <w:pStyle w:val="Aufzhlungszeichen"/>
          </w:pPr>
          <w:r>
            <w:t xml:space="preserve">Bei spezifischen Rückfragen steht Ihnen die </w:t>
          </w:r>
          <w:r w:rsidR="004A5BC7">
            <w:t xml:space="preserve">die Geschäftsstelle der Nachhaltigkeitsstrategie </w:t>
          </w:r>
          <w:r w:rsidRPr="00931A22">
            <w:rPr>
              <w:color w:val="3366FF"/>
            </w:rPr>
            <w:t>(</w:t>
          </w:r>
          <w:hyperlink r:id="rId19" w:history="1">
            <w:r w:rsidR="00803839" w:rsidRPr="00885B47">
              <w:rPr>
                <w:rStyle w:val="Hyperlink"/>
              </w:rPr>
              <w:t>sport@nachhaltigkeitsstrategie.de</w:t>
            </w:r>
          </w:hyperlink>
          <w:r w:rsidRPr="00931A22">
            <w:rPr>
              <w:rStyle w:val="phone"/>
              <w:color w:val="3366FF"/>
            </w:rPr>
            <w:t>)</w:t>
          </w:r>
          <w:r>
            <w:rPr>
              <w:rStyle w:val="phone"/>
            </w:rPr>
            <w:t xml:space="preserve"> zur Verfügung</w:t>
          </w:r>
          <w:r w:rsidR="00952D70">
            <w:rPr>
              <w:rStyle w:val="phone"/>
            </w:rPr>
            <w:t>.</w:t>
          </w:r>
        </w:p>
        <w:p w14:paraId="6A5281DC" w14:textId="7C70A41D" w:rsidR="004F7930" w:rsidRPr="00FB44E8" w:rsidRDefault="004F7930" w:rsidP="00FB44E8">
          <w:pPr>
            <w:sectPr w:rsidR="004F7930" w:rsidRPr="00FB44E8" w:rsidSect="00062A74">
              <w:headerReference w:type="even" r:id="rId20"/>
              <w:headerReference w:type="default" r:id="rId21"/>
              <w:footerReference w:type="even" r:id="rId22"/>
              <w:footerReference w:type="default" r:id="rId23"/>
              <w:headerReference w:type="first" r:id="rId24"/>
              <w:footerReference w:type="first" r:id="rId25"/>
              <w:pgSz w:w="11900" w:h="16820" w:code="9"/>
              <w:pgMar w:top="961" w:right="992" w:bottom="709" w:left="1418" w:header="113" w:footer="284" w:gutter="0"/>
              <w:pgNumType w:start="0"/>
              <w:cols w:space="720"/>
              <w:docGrid w:linePitch="360"/>
            </w:sectPr>
          </w:pPr>
        </w:p>
        <w:p w14:paraId="0C61C30C" w14:textId="476DAF84" w:rsidR="00FB44E8" w:rsidRDefault="000C4840" w:rsidP="00916E6C">
          <w:pPr>
            <w:pStyle w:val="berschrift1"/>
            <w:numPr>
              <w:ilvl w:val="0"/>
              <w:numId w:val="0"/>
            </w:numPr>
            <w:ind w:left="1080" w:hanging="360"/>
          </w:pPr>
          <w:r>
            <w:rPr>
              <w:noProof/>
            </w:rPr>
            <w:lastRenderedPageBreak/>
            <w:drawing>
              <wp:anchor distT="0" distB="0" distL="114300" distR="114300" simplePos="0" relativeHeight="251628032" behindDoc="0" locked="0" layoutInCell="1" allowOverlap="1" wp14:anchorId="122BF7EB" wp14:editId="768D5FB7">
                <wp:simplePos x="0" y="0"/>
                <wp:positionH relativeFrom="column">
                  <wp:posOffset>-958215</wp:posOffset>
                </wp:positionH>
                <wp:positionV relativeFrom="paragraph">
                  <wp:posOffset>-792382</wp:posOffset>
                </wp:positionV>
                <wp:extent cx="7559675" cy="10678795"/>
                <wp:effectExtent l="0" t="0" r="0" b="1905"/>
                <wp:wrapNone/>
                <wp:docPr id="17" name="Bild 17" descr="Dies ist die Titelseite der Zielkonzeptvorlage für neue Unterzeichner der N!-Charta Sport. Sie enthält ein Bild von einem Jungen-Sportteam und einen Platzhalter für das Vereinslogo des neuen Unterzeichn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descr="Dies ist die Titelseite der Zielkonzeptvorlage für neue Unterzeichner der N!-Charta Sport. Sie enthält ein Bild von einem Jungen-Sportteam und einen Platzhalter für das Vereinslogo des neuen Unterzeichners.">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675" cy="1067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14F">
            <w:rPr>
              <w:noProof/>
            </w:rPr>
            <w:drawing>
              <wp:anchor distT="0" distB="0" distL="114300" distR="114300" simplePos="0" relativeHeight="251699712" behindDoc="0" locked="0" layoutInCell="1" allowOverlap="1" wp14:anchorId="13E1515A" wp14:editId="439CA986">
                <wp:simplePos x="0" y="0"/>
                <wp:positionH relativeFrom="margin">
                  <wp:posOffset>-956310</wp:posOffset>
                </wp:positionH>
                <wp:positionV relativeFrom="paragraph">
                  <wp:posOffset>3607435</wp:posOffset>
                </wp:positionV>
                <wp:extent cx="7559675" cy="4469130"/>
                <wp:effectExtent l="0" t="0" r="9525" b="1270"/>
                <wp:wrapNone/>
                <wp:docPr id="4" name="Bild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N-Strategie:N-Charta:N-Charta-Sport:02_Kampagne:04_Grafik:02_Entwurf:03_Kommunikationsmittel:Step_03:Zielkonzeptvorlage:PNGs:191024_N-Charta-Sport_Zielkonzeptvorlage_Cover_Beispielbil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675" cy="446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4E8">
            <w:rPr>
              <w:noProof/>
            </w:rPr>
            <w:drawing>
              <wp:anchor distT="0" distB="0" distL="114300" distR="114300" simplePos="0" relativeHeight="251642368" behindDoc="0" locked="0" layoutInCell="1" allowOverlap="1" wp14:anchorId="4CD5D8CB" wp14:editId="2D8CB53C">
                <wp:simplePos x="0" y="0"/>
                <wp:positionH relativeFrom="column">
                  <wp:posOffset>3988435</wp:posOffset>
                </wp:positionH>
                <wp:positionV relativeFrom="paragraph">
                  <wp:posOffset>8735060</wp:posOffset>
                </wp:positionV>
                <wp:extent cx="2243455" cy="574040"/>
                <wp:effectExtent l="0" t="0" r="0" b="10160"/>
                <wp:wrapNone/>
                <wp:docPr id="9" name="Bil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345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C6F">
            <w:t>Zielkonzept</w:t>
          </w:r>
        </w:p>
        <w:p w14:paraId="2F669D7F" w14:textId="32ECF487" w:rsidR="000C4840" w:rsidRPr="000C4840" w:rsidRDefault="000C4840" w:rsidP="000C4840">
          <w:r>
            <w:rPr>
              <w:noProof/>
            </w:rPr>
            <mc:AlternateContent>
              <mc:Choice Requires="wps">
                <w:drawing>
                  <wp:anchor distT="0" distB="0" distL="114300" distR="114300" simplePos="0" relativeHeight="251635200" behindDoc="0" locked="0" layoutInCell="1" allowOverlap="1" wp14:anchorId="3093EFFB" wp14:editId="5AF4A810">
                    <wp:simplePos x="0" y="0"/>
                    <wp:positionH relativeFrom="column">
                      <wp:posOffset>-467751</wp:posOffset>
                    </wp:positionH>
                    <wp:positionV relativeFrom="paragraph">
                      <wp:posOffset>7719402</wp:posOffset>
                    </wp:positionV>
                    <wp:extent cx="3672840" cy="744220"/>
                    <wp:effectExtent l="0" t="0" r="0" b="0"/>
                    <wp:wrapNone/>
                    <wp:docPr id="8" name="Textfeld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7442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6BAF6" w14:textId="0B863C9F" w:rsidR="00597A0C" w:rsidRPr="007A4503" w:rsidRDefault="00597A0C" w:rsidP="007A4503">
                                <w:pPr>
                                  <w:rPr>
                                    <w:color w:val="FFFFFF" w:themeColor="background1"/>
                                    <w:sz w:val="24"/>
                                    <w:szCs w:val="24"/>
                                  </w:rPr>
                                </w:pPr>
                                <w:r w:rsidRPr="007A4503">
                                  <w:rPr>
                                    <w:color w:val="FFFFFF" w:themeColor="background1"/>
                                    <w:sz w:val="24"/>
                                    <w:szCs w:val="24"/>
                                  </w:rPr>
                                  <w:t xml:space="preserve">Zielkonzept im Rahmen der N!-Charta Sport </w:t>
                                </w:r>
                                <w:r w:rsidRPr="007A4503">
                                  <w:rPr>
                                    <w:color w:val="FFFFFF" w:themeColor="background1"/>
                                    <w:sz w:val="24"/>
                                    <w:szCs w:val="24"/>
                                  </w:rPr>
                                  <w:br/>
                                  <w:t xml:space="preserve">des Landes Baden-Württemberg für das Jahr </w:t>
                                </w:r>
                                <w:r>
                                  <w:rPr>
                                    <w:color w:val="FFFFFF" w:themeColor="background1"/>
                                    <w:sz w:val="24"/>
                                    <w:szCs w:val="24"/>
                                  </w:rPr>
                                  <w:t>20XX</w:t>
                                </w:r>
                                <w:r>
                                  <w:rPr>
                                    <w:color w:val="FFFFFF" w:themeColor="background1"/>
                                    <w:sz w:val="24"/>
                                    <w:szCs w:val="24"/>
                                  </w:rPr>
                                  <w:br/>
                                </w:r>
                                <w:r w:rsidRPr="005540C2">
                                  <w:rPr>
                                    <w:rFonts w:cs="Arial"/>
                                    <w:b/>
                                    <w:color w:val="FFFFFF" w:themeColor="background1"/>
                                    <w:sz w:val="24"/>
                                    <w:szCs w:val="24"/>
                                  </w:rPr>
                                  <w:t>Musterverein Musterstadt e.</w:t>
                                </w:r>
                                <w:r>
                                  <w:rPr>
                                    <w:rFonts w:cs="Arial"/>
                                    <w:b/>
                                    <w:color w:val="FFFFFF" w:themeColor="background1"/>
                                    <w:sz w:val="24"/>
                                    <w:szCs w:val="24"/>
                                  </w:rPr>
                                  <w:t> </w:t>
                                </w:r>
                                <w:r w:rsidRPr="005540C2">
                                  <w:rPr>
                                    <w:rFonts w:cs="Arial"/>
                                    <w:b/>
                                    <w:color w:val="FFFFFF" w:themeColor="background1"/>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3EFFB" id="_x0000_t202" coordsize="21600,21600" o:spt="202" path="m,l,21600r21600,l21600,xe">
                    <v:stroke joinstyle="miter"/>
                    <v:path gradientshapeok="t" o:connecttype="rect"/>
                  </v:shapetype>
                  <v:shape id="Textfeld 8" o:spid="_x0000_s1026" type="#_x0000_t202" style="position:absolute;margin-left:-36.85pt;margin-top:607.85pt;width:289.2pt;height:5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" filled="f" stroked="f">
                    <v:textbox>
                      <w:txbxContent>
                        <w:p w14:paraId="23C6BAF6" w14:textId="0B863C9F" w:rsidR="00597A0C" w:rsidRPr="007A4503" w:rsidRDefault="00597A0C" w:rsidP="007A4503">
                          <w:pPr>
                            <w:rPr>
                              <w:color w:val="FFFFFF" w:themeColor="background1"/>
                              <w:sz w:val="24"/>
                              <w:szCs w:val="24"/>
                            </w:rPr>
                          </w:pPr>
                          <w:r w:rsidRPr="007A4503">
                            <w:rPr>
                              <w:color w:val="FFFFFF" w:themeColor="background1"/>
                              <w:sz w:val="24"/>
                              <w:szCs w:val="24"/>
                            </w:rPr>
                            <w:t xml:space="preserve">Zielkonzept im Rahmen der </w:t>
                          </w:r>
                          <w:proofErr w:type="gramStart"/>
                          <w:r w:rsidRPr="007A4503">
                            <w:rPr>
                              <w:color w:val="FFFFFF" w:themeColor="background1"/>
                              <w:sz w:val="24"/>
                              <w:szCs w:val="24"/>
                            </w:rPr>
                            <w:t>N!-</w:t>
                          </w:r>
                          <w:proofErr w:type="gramEnd"/>
                          <w:r w:rsidRPr="007A4503">
                            <w:rPr>
                              <w:color w:val="FFFFFF" w:themeColor="background1"/>
                              <w:sz w:val="24"/>
                              <w:szCs w:val="24"/>
                            </w:rPr>
                            <w:t xml:space="preserve">Charta Sport </w:t>
                          </w:r>
                          <w:r w:rsidRPr="007A4503">
                            <w:rPr>
                              <w:color w:val="FFFFFF" w:themeColor="background1"/>
                              <w:sz w:val="24"/>
                              <w:szCs w:val="24"/>
                            </w:rPr>
                            <w:br/>
                            <w:t xml:space="preserve">des Landes Baden-Württemberg für das Jahr </w:t>
                          </w:r>
                          <w:r>
                            <w:rPr>
                              <w:color w:val="FFFFFF" w:themeColor="background1"/>
                              <w:sz w:val="24"/>
                              <w:szCs w:val="24"/>
                            </w:rPr>
                            <w:t>20XX</w:t>
                          </w:r>
                          <w:r>
                            <w:rPr>
                              <w:color w:val="FFFFFF" w:themeColor="background1"/>
                              <w:sz w:val="24"/>
                              <w:szCs w:val="24"/>
                            </w:rPr>
                            <w:br/>
                          </w:r>
                          <w:r w:rsidRPr="005540C2">
                            <w:rPr>
                              <w:rFonts w:cs="Arial"/>
                              <w:b/>
                              <w:color w:val="FFFFFF" w:themeColor="background1"/>
                              <w:sz w:val="24"/>
                              <w:szCs w:val="24"/>
                            </w:rPr>
                            <w:t>Musterverein Musterstadt e.</w:t>
                          </w:r>
                          <w:r>
                            <w:rPr>
                              <w:rFonts w:cs="Arial"/>
                              <w:b/>
                              <w:color w:val="FFFFFF" w:themeColor="background1"/>
                              <w:sz w:val="24"/>
                              <w:szCs w:val="24"/>
                            </w:rPr>
                            <w:t> </w:t>
                          </w:r>
                          <w:r w:rsidRPr="005540C2">
                            <w:rPr>
                              <w:rFonts w:cs="Arial"/>
                              <w:b/>
                              <w:color w:val="FFFFFF" w:themeColor="background1"/>
                              <w:sz w:val="24"/>
                              <w:szCs w:val="24"/>
                            </w:rPr>
                            <w:t>V.</w:t>
                          </w:r>
                        </w:p>
                      </w:txbxContent>
                    </v:textbox>
                  </v:shape>
                </w:pict>
              </mc:Fallback>
            </mc:AlternateContent>
          </w:r>
        </w:p>
        <w:sdt>
          <w:sdtPr>
            <w:rPr>
              <w:rFonts w:ascii="Arial" w:hAnsi="Arial"/>
              <w:i w:val="0"/>
              <w:iCs w:val="0"/>
              <w:caps w:val="0"/>
              <w:color w:val="000000" w:themeColor="text1"/>
              <w:sz w:val="20"/>
              <w:szCs w:val="20"/>
            </w:rPr>
            <w:id w:val="1698583031"/>
            <w:docPartObj>
              <w:docPartGallery w:val="Table of Contents"/>
              <w:docPartUnique/>
            </w:docPartObj>
          </w:sdtPr>
          <w:sdtEndPr>
            <w:rPr>
              <w:b/>
              <w:bCs/>
            </w:rPr>
          </w:sdtEndPr>
          <w:sdtContent>
            <w:p w14:paraId="355FF348" w14:textId="1CD8B959" w:rsidR="00AE5DC6" w:rsidRPr="00D923CA" w:rsidRDefault="00AE5DC6" w:rsidP="00BC1C81">
              <w:pPr>
                <w:pStyle w:val="Inhaltsverzeichnisberschrift"/>
              </w:pPr>
              <w:r w:rsidRPr="00D923CA">
                <w:t>Inhaltsverzeichnis</w:t>
              </w:r>
            </w:p>
            <w:p w14:paraId="3E81A640" w14:textId="1C0201E0" w:rsidR="00027E90" w:rsidRDefault="00EB2AC2">
              <w:pPr>
                <w:pStyle w:val="Verzeichnis1"/>
                <w:tabs>
                  <w:tab w:val="left" w:pos="440"/>
                  <w:tab w:val="right" w:leader="dot" w:pos="8866"/>
                </w:tabs>
                <w:rPr>
                  <w:rFonts w:asciiTheme="minorHAnsi" w:eastAsiaTheme="minorEastAsia" w:hAnsiTheme="minorHAnsi"/>
                  <w:b w:val="0"/>
                  <w:noProof/>
                  <w:color w:val="auto"/>
                  <w:kern w:val="0"/>
                  <w:sz w:val="24"/>
                  <w:szCs w:val="24"/>
                </w:rPr>
              </w:pPr>
              <w:r>
                <w:fldChar w:fldCharType="begin"/>
              </w:r>
              <w:r>
                <w:instrText xml:space="preserve"> TOC \h \z \t "Überschrift 1;1;Ü_sub;3" </w:instrText>
              </w:r>
              <w:r>
                <w:fldChar w:fldCharType="separate"/>
              </w:r>
              <w:hyperlink w:anchor="_Toc92984903" w:history="1">
                <w:r w:rsidR="00027E90" w:rsidRPr="007404AD">
                  <w:rPr>
                    <w:rStyle w:val="Hyperlink"/>
                    <w:noProof/>
                  </w:rPr>
                  <w:t>1.</w:t>
                </w:r>
                <w:r w:rsidR="00027E90">
                  <w:rPr>
                    <w:rFonts w:asciiTheme="minorHAnsi" w:eastAsiaTheme="minorEastAsia" w:hAnsiTheme="minorHAnsi"/>
                    <w:b w:val="0"/>
                    <w:noProof/>
                    <w:color w:val="auto"/>
                    <w:kern w:val="0"/>
                    <w:sz w:val="24"/>
                    <w:szCs w:val="24"/>
                  </w:rPr>
                  <w:tab/>
                </w:r>
                <w:r w:rsidR="00027E90" w:rsidRPr="007404AD">
                  <w:rPr>
                    <w:rStyle w:val="Hyperlink"/>
                    <w:noProof/>
                  </w:rPr>
                  <w:t>Über uns</w:t>
                </w:r>
                <w:r w:rsidR="00027E90">
                  <w:rPr>
                    <w:noProof/>
                    <w:webHidden/>
                  </w:rPr>
                  <w:tab/>
                </w:r>
                <w:r w:rsidR="00027E90">
                  <w:rPr>
                    <w:noProof/>
                    <w:webHidden/>
                  </w:rPr>
                  <w:fldChar w:fldCharType="begin"/>
                </w:r>
                <w:r w:rsidR="00027E90">
                  <w:rPr>
                    <w:noProof/>
                    <w:webHidden/>
                  </w:rPr>
                  <w:instrText xml:space="preserve"> PAGEREF _Toc92984903 \h </w:instrText>
                </w:r>
                <w:r w:rsidR="00027E90">
                  <w:rPr>
                    <w:noProof/>
                    <w:webHidden/>
                  </w:rPr>
                </w:r>
                <w:r w:rsidR="00027E90">
                  <w:rPr>
                    <w:noProof/>
                    <w:webHidden/>
                  </w:rPr>
                  <w:fldChar w:fldCharType="separate"/>
                </w:r>
                <w:r w:rsidR="00027E90">
                  <w:rPr>
                    <w:noProof/>
                    <w:webHidden/>
                  </w:rPr>
                  <w:t>5</w:t>
                </w:r>
                <w:r w:rsidR="00027E90">
                  <w:rPr>
                    <w:noProof/>
                    <w:webHidden/>
                  </w:rPr>
                  <w:fldChar w:fldCharType="end"/>
                </w:r>
              </w:hyperlink>
            </w:p>
            <w:p w14:paraId="0ED3AF35" w14:textId="04092CA8"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4" w:history="1">
                <w:r w:rsidR="00027E90" w:rsidRPr="007404AD">
                  <w:rPr>
                    <w:rStyle w:val="Hyperlink"/>
                    <w:noProof/>
                  </w:rPr>
                  <w:t>2.</w:t>
                </w:r>
                <w:r w:rsidR="00027E90">
                  <w:rPr>
                    <w:rFonts w:asciiTheme="minorHAnsi" w:eastAsiaTheme="minorEastAsia" w:hAnsiTheme="minorHAnsi"/>
                    <w:b w:val="0"/>
                    <w:noProof/>
                    <w:color w:val="auto"/>
                    <w:kern w:val="0"/>
                    <w:sz w:val="24"/>
                    <w:szCs w:val="24"/>
                  </w:rPr>
                  <w:tab/>
                </w:r>
                <w:r w:rsidR="00027E90" w:rsidRPr="007404AD">
                  <w:rPr>
                    <w:rStyle w:val="Hyperlink"/>
                    <w:noProof/>
                  </w:rPr>
                  <w:t>Die N!-Charta Sport</w:t>
                </w:r>
                <w:r w:rsidR="00027E90">
                  <w:rPr>
                    <w:noProof/>
                    <w:webHidden/>
                  </w:rPr>
                  <w:tab/>
                </w:r>
                <w:r w:rsidR="00027E90">
                  <w:rPr>
                    <w:noProof/>
                    <w:webHidden/>
                  </w:rPr>
                  <w:fldChar w:fldCharType="begin"/>
                </w:r>
                <w:r w:rsidR="00027E90">
                  <w:rPr>
                    <w:noProof/>
                    <w:webHidden/>
                  </w:rPr>
                  <w:instrText xml:space="preserve"> PAGEREF _Toc92984904 \h </w:instrText>
                </w:r>
                <w:r w:rsidR="00027E90">
                  <w:rPr>
                    <w:noProof/>
                    <w:webHidden/>
                  </w:rPr>
                </w:r>
                <w:r w:rsidR="00027E90">
                  <w:rPr>
                    <w:noProof/>
                    <w:webHidden/>
                  </w:rPr>
                  <w:fldChar w:fldCharType="separate"/>
                </w:r>
                <w:r w:rsidR="00027E90">
                  <w:rPr>
                    <w:noProof/>
                    <w:webHidden/>
                  </w:rPr>
                  <w:t>7</w:t>
                </w:r>
                <w:r w:rsidR="00027E90">
                  <w:rPr>
                    <w:noProof/>
                    <w:webHidden/>
                  </w:rPr>
                  <w:fldChar w:fldCharType="end"/>
                </w:r>
              </w:hyperlink>
            </w:p>
            <w:p w14:paraId="69F54271" w14:textId="0AD4BAAD"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5" w:history="1">
                <w:r w:rsidR="00027E90" w:rsidRPr="007404AD">
                  <w:rPr>
                    <w:rStyle w:val="Hyperlink"/>
                    <w:noProof/>
                  </w:rPr>
                  <w:t>3.</w:t>
                </w:r>
                <w:r w:rsidR="00027E90">
                  <w:rPr>
                    <w:rFonts w:asciiTheme="minorHAnsi" w:eastAsiaTheme="minorEastAsia" w:hAnsiTheme="minorHAnsi"/>
                    <w:b w:val="0"/>
                    <w:noProof/>
                    <w:color w:val="auto"/>
                    <w:kern w:val="0"/>
                    <w:sz w:val="24"/>
                    <w:szCs w:val="24"/>
                  </w:rPr>
                  <w:tab/>
                </w:r>
                <w:r w:rsidR="00027E90" w:rsidRPr="007404AD">
                  <w:rPr>
                    <w:rStyle w:val="Hyperlink"/>
                    <w:noProof/>
                  </w:rPr>
                  <w:t>Unsere Schwerpunktthemen 20xx/xx</w:t>
                </w:r>
                <w:r w:rsidR="00027E90">
                  <w:rPr>
                    <w:noProof/>
                    <w:webHidden/>
                  </w:rPr>
                  <w:tab/>
                </w:r>
                <w:r w:rsidR="00027E90">
                  <w:rPr>
                    <w:noProof/>
                    <w:webHidden/>
                  </w:rPr>
                  <w:fldChar w:fldCharType="begin"/>
                </w:r>
                <w:r w:rsidR="00027E90">
                  <w:rPr>
                    <w:noProof/>
                    <w:webHidden/>
                  </w:rPr>
                  <w:instrText xml:space="preserve"> PAGEREF _Toc92984905 \h </w:instrText>
                </w:r>
                <w:r w:rsidR="00027E90">
                  <w:rPr>
                    <w:noProof/>
                    <w:webHidden/>
                  </w:rPr>
                </w:r>
                <w:r w:rsidR="00027E90">
                  <w:rPr>
                    <w:noProof/>
                    <w:webHidden/>
                  </w:rPr>
                  <w:fldChar w:fldCharType="separate"/>
                </w:r>
                <w:r w:rsidR="00027E90">
                  <w:rPr>
                    <w:noProof/>
                    <w:webHidden/>
                  </w:rPr>
                  <w:t>10</w:t>
                </w:r>
                <w:r w:rsidR="00027E90">
                  <w:rPr>
                    <w:noProof/>
                    <w:webHidden/>
                  </w:rPr>
                  <w:fldChar w:fldCharType="end"/>
                </w:r>
              </w:hyperlink>
            </w:p>
            <w:p w14:paraId="0102E01E" w14:textId="0D6ADE65"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6" w:history="1">
                <w:r w:rsidR="00027E90" w:rsidRPr="007404AD">
                  <w:rPr>
                    <w:rStyle w:val="Hyperlink"/>
                    <w:noProof/>
                  </w:rPr>
                  <w:t>4.</w:t>
                </w:r>
                <w:r w:rsidR="00027E90">
                  <w:rPr>
                    <w:rFonts w:asciiTheme="minorHAnsi" w:eastAsiaTheme="minorEastAsia" w:hAnsiTheme="minorHAnsi"/>
                    <w:b w:val="0"/>
                    <w:noProof/>
                    <w:color w:val="auto"/>
                    <w:kern w:val="0"/>
                    <w:sz w:val="24"/>
                    <w:szCs w:val="24"/>
                  </w:rPr>
                  <w:tab/>
                </w:r>
                <w:r w:rsidR="00027E90" w:rsidRPr="007404AD">
                  <w:rPr>
                    <w:rStyle w:val="Hyperlink"/>
                    <w:noProof/>
                  </w:rPr>
                  <w:t>Zielsetzung zu unseren Schwerpunktthemen</w:t>
                </w:r>
                <w:r w:rsidR="00027E90">
                  <w:rPr>
                    <w:noProof/>
                    <w:webHidden/>
                  </w:rPr>
                  <w:tab/>
                </w:r>
                <w:r w:rsidR="00027E90">
                  <w:rPr>
                    <w:noProof/>
                    <w:webHidden/>
                  </w:rPr>
                  <w:fldChar w:fldCharType="begin"/>
                </w:r>
                <w:r w:rsidR="00027E90">
                  <w:rPr>
                    <w:noProof/>
                    <w:webHidden/>
                  </w:rPr>
                  <w:instrText xml:space="preserve"> PAGEREF _Toc92984906 \h </w:instrText>
                </w:r>
                <w:r w:rsidR="00027E90">
                  <w:rPr>
                    <w:noProof/>
                    <w:webHidden/>
                  </w:rPr>
                </w:r>
                <w:r w:rsidR="00027E90">
                  <w:rPr>
                    <w:noProof/>
                    <w:webHidden/>
                  </w:rPr>
                  <w:fldChar w:fldCharType="separate"/>
                </w:r>
                <w:r w:rsidR="00027E90">
                  <w:rPr>
                    <w:noProof/>
                    <w:webHidden/>
                  </w:rPr>
                  <w:t>12</w:t>
                </w:r>
                <w:r w:rsidR="00027E90">
                  <w:rPr>
                    <w:noProof/>
                    <w:webHidden/>
                  </w:rPr>
                  <w:fldChar w:fldCharType="end"/>
                </w:r>
              </w:hyperlink>
            </w:p>
            <w:p w14:paraId="665C8410" w14:textId="479795D8"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7" w:history="1">
                <w:r w:rsidR="00027E90" w:rsidRPr="007404AD">
                  <w:rPr>
                    <w:rStyle w:val="Hyperlink"/>
                    <w:noProof/>
                  </w:rPr>
                  <w:t>5.</w:t>
                </w:r>
                <w:r w:rsidR="00027E90">
                  <w:rPr>
                    <w:rFonts w:asciiTheme="minorHAnsi" w:eastAsiaTheme="minorEastAsia" w:hAnsiTheme="minorHAnsi"/>
                    <w:b w:val="0"/>
                    <w:noProof/>
                    <w:color w:val="auto"/>
                    <w:kern w:val="0"/>
                    <w:sz w:val="24"/>
                    <w:szCs w:val="24"/>
                  </w:rPr>
                  <w:tab/>
                </w:r>
                <w:r w:rsidR="00027E90" w:rsidRPr="007404AD">
                  <w:rPr>
                    <w:rStyle w:val="Hyperlink"/>
                    <w:noProof/>
                  </w:rPr>
                  <w:t>Weitere Aktivitäten</w:t>
                </w:r>
                <w:r w:rsidR="00027E90">
                  <w:rPr>
                    <w:noProof/>
                    <w:webHidden/>
                  </w:rPr>
                  <w:tab/>
                </w:r>
                <w:r w:rsidR="00027E90">
                  <w:rPr>
                    <w:noProof/>
                    <w:webHidden/>
                  </w:rPr>
                  <w:fldChar w:fldCharType="begin"/>
                </w:r>
                <w:r w:rsidR="00027E90">
                  <w:rPr>
                    <w:noProof/>
                    <w:webHidden/>
                  </w:rPr>
                  <w:instrText xml:space="preserve"> PAGEREF _Toc92984907 \h </w:instrText>
                </w:r>
                <w:r w:rsidR="00027E90">
                  <w:rPr>
                    <w:noProof/>
                    <w:webHidden/>
                  </w:rPr>
                </w:r>
                <w:r w:rsidR="00027E90">
                  <w:rPr>
                    <w:noProof/>
                    <w:webHidden/>
                  </w:rPr>
                  <w:fldChar w:fldCharType="separate"/>
                </w:r>
                <w:r w:rsidR="00027E90">
                  <w:rPr>
                    <w:noProof/>
                    <w:webHidden/>
                  </w:rPr>
                  <w:t>16</w:t>
                </w:r>
                <w:r w:rsidR="00027E90">
                  <w:rPr>
                    <w:noProof/>
                    <w:webHidden/>
                  </w:rPr>
                  <w:fldChar w:fldCharType="end"/>
                </w:r>
              </w:hyperlink>
            </w:p>
            <w:p w14:paraId="06433741" w14:textId="03E749BE"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8" w:history="1">
                <w:r w:rsidR="00027E90" w:rsidRPr="007404AD">
                  <w:rPr>
                    <w:rStyle w:val="Hyperlink"/>
                    <w:noProof/>
                  </w:rPr>
                  <w:t>6.</w:t>
                </w:r>
                <w:r w:rsidR="00027E90">
                  <w:rPr>
                    <w:rFonts w:asciiTheme="minorHAnsi" w:eastAsiaTheme="minorEastAsia" w:hAnsiTheme="minorHAnsi"/>
                    <w:b w:val="0"/>
                    <w:noProof/>
                    <w:color w:val="auto"/>
                    <w:kern w:val="0"/>
                    <w:sz w:val="24"/>
                    <w:szCs w:val="24"/>
                  </w:rPr>
                  <w:tab/>
                </w:r>
                <w:r w:rsidR="00027E90" w:rsidRPr="007404AD">
                  <w:rPr>
                    <w:rStyle w:val="Hyperlink"/>
                    <w:noProof/>
                  </w:rPr>
                  <w:t>Lokale Nachhaltigkeitsaktion</w:t>
                </w:r>
                <w:r w:rsidR="00027E90">
                  <w:rPr>
                    <w:noProof/>
                    <w:webHidden/>
                  </w:rPr>
                  <w:tab/>
                </w:r>
                <w:r w:rsidR="00027E90">
                  <w:rPr>
                    <w:noProof/>
                    <w:webHidden/>
                  </w:rPr>
                  <w:fldChar w:fldCharType="begin"/>
                </w:r>
                <w:r w:rsidR="00027E90">
                  <w:rPr>
                    <w:noProof/>
                    <w:webHidden/>
                  </w:rPr>
                  <w:instrText xml:space="preserve"> PAGEREF _Toc92984908 \h </w:instrText>
                </w:r>
                <w:r w:rsidR="00027E90">
                  <w:rPr>
                    <w:noProof/>
                    <w:webHidden/>
                  </w:rPr>
                </w:r>
                <w:r w:rsidR="00027E90">
                  <w:rPr>
                    <w:noProof/>
                    <w:webHidden/>
                  </w:rPr>
                  <w:fldChar w:fldCharType="separate"/>
                </w:r>
                <w:r w:rsidR="00027E90">
                  <w:rPr>
                    <w:noProof/>
                    <w:webHidden/>
                  </w:rPr>
                  <w:t>20</w:t>
                </w:r>
                <w:r w:rsidR="00027E90">
                  <w:rPr>
                    <w:noProof/>
                    <w:webHidden/>
                  </w:rPr>
                  <w:fldChar w:fldCharType="end"/>
                </w:r>
              </w:hyperlink>
            </w:p>
            <w:p w14:paraId="5BAB6498" w14:textId="5384A383"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09" w:history="1">
                <w:r w:rsidR="00027E90" w:rsidRPr="007404AD">
                  <w:rPr>
                    <w:rStyle w:val="Hyperlink"/>
                    <w:noProof/>
                  </w:rPr>
                  <w:t>7.</w:t>
                </w:r>
                <w:r w:rsidR="00027E90">
                  <w:rPr>
                    <w:rFonts w:asciiTheme="minorHAnsi" w:eastAsiaTheme="minorEastAsia" w:hAnsiTheme="minorHAnsi"/>
                    <w:b w:val="0"/>
                    <w:noProof/>
                    <w:color w:val="auto"/>
                    <w:kern w:val="0"/>
                    <w:sz w:val="24"/>
                    <w:szCs w:val="24"/>
                  </w:rPr>
                  <w:tab/>
                </w:r>
                <w:r w:rsidR="00027E90" w:rsidRPr="007404AD">
                  <w:rPr>
                    <w:rStyle w:val="Hyperlink"/>
                    <w:noProof/>
                  </w:rPr>
                  <w:t>Erläuterungen der Leitsätze</w:t>
                </w:r>
                <w:r w:rsidR="00027E90">
                  <w:rPr>
                    <w:noProof/>
                    <w:webHidden/>
                  </w:rPr>
                  <w:tab/>
                </w:r>
                <w:r w:rsidR="00027E90">
                  <w:rPr>
                    <w:noProof/>
                    <w:webHidden/>
                  </w:rPr>
                  <w:fldChar w:fldCharType="begin"/>
                </w:r>
                <w:r w:rsidR="00027E90">
                  <w:rPr>
                    <w:noProof/>
                    <w:webHidden/>
                  </w:rPr>
                  <w:instrText xml:space="preserve"> PAGEREF _Toc92984909 \h </w:instrText>
                </w:r>
                <w:r w:rsidR="00027E90">
                  <w:rPr>
                    <w:noProof/>
                    <w:webHidden/>
                  </w:rPr>
                </w:r>
                <w:r w:rsidR="00027E90">
                  <w:rPr>
                    <w:noProof/>
                    <w:webHidden/>
                  </w:rPr>
                  <w:fldChar w:fldCharType="separate"/>
                </w:r>
                <w:r w:rsidR="00027E90">
                  <w:rPr>
                    <w:noProof/>
                    <w:webHidden/>
                  </w:rPr>
                  <w:t>22</w:t>
                </w:r>
                <w:r w:rsidR="00027E90">
                  <w:rPr>
                    <w:noProof/>
                    <w:webHidden/>
                  </w:rPr>
                  <w:fldChar w:fldCharType="end"/>
                </w:r>
              </w:hyperlink>
            </w:p>
            <w:p w14:paraId="593F0CF5" w14:textId="7E97EB8F" w:rsidR="00027E90" w:rsidRDefault="00E70F2F">
              <w:pPr>
                <w:pStyle w:val="Verzeichnis1"/>
                <w:tabs>
                  <w:tab w:val="left" w:pos="440"/>
                  <w:tab w:val="right" w:leader="dot" w:pos="8866"/>
                </w:tabs>
                <w:rPr>
                  <w:rFonts w:asciiTheme="minorHAnsi" w:eastAsiaTheme="minorEastAsia" w:hAnsiTheme="minorHAnsi"/>
                  <w:b w:val="0"/>
                  <w:noProof/>
                  <w:color w:val="auto"/>
                  <w:kern w:val="0"/>
                  <w:sz w:val="24"/>
                  <w:szCs w:val="24"/>
                </w:rPr>
              </w:pPr>
              <w:hyperlink w:anchor="_Toc92984910" w:history="1">
                <w:r w:rsidR="00027E90" w:rsidRPr="007404AD">
                  <w:rPr>
                    <w:rStyle w:val="Hyperlink"/>
                    <w:noProof/>
                  </w:rPr>
                  <w:t>8.</w:t>
                </w:r>
                <w:r w:rsidR="00027E90">
                  <w:rPr>
                    <w:rFonts w:asciiTheme="minorHAnsi" w:eastAsiaTheme="minorEastAsia" w:hAnsiTheme="minorHAnsi"/>
                    <w:b w:val="0"/>
                    <w:noProof/>
                    <w:color w:val="auto"/>
                    <w:kern w:val="0"/>
                    <w:sz w:val="24"/>
                    <w:szCs w:val="24"/>
                  </w:rPr>
                  <w:tab/>
                </w:r>
                <w:r w:rsidR="00027E90" w:rsidRPr="007404AD">
                  <w:rPr>
                    <w:rStyle w:val="Hyperlink"/>
                    <w:noProof/>
                  </w:rPr>
                  <w:t>Kontaktinformationen</w:t>
                </w:r>
                <w:r w:rsidR="00027E90">
                  <w:rPr>
                    <w:noProof/>
                    <w:webHidden/>
                  </w:rPr>
                  <w:tab/>
                </w:r>
                <w:r w:rsidR="00027E90">
                  <w:rPr>
                    <w:noProof/>
                    <w:webHidden/>
                  </w:rPr>
                  <w:fldChar w:fldCharType="begin"/>
                </w:r>
                <w:r w:rsidR="00027E90">
                  <w:rPr>
                    <w:noProof/>
                    <w:webHidden/>
                  </w:rPr>
                  <w:instrText xml:space="preserve"> PAGEREF _Toc92984910 \h </w:instrText>
                </w:r>
                <w:r w:rsidR="00027E90">
                  <w:rPr>
                    <w:noProof/>
                    <w:webHidden/>
                  </w:rPr>
                </w:r>
                <w:r w:rsidR="00027E90">
                  <w:rPr>
                    <w:noProof/>
                    <w:webHidden/>
                  </w:rPr>
                  <w:fldChar w:fldCharType="separate"/>
                </w:r>
                <w:r w:rsidR="00027E90">
                  <w:rPr>
                    <w:noProof/>
                    <w:webHidden/>
                  </w:rPr>
                  <w:t>35</w:t>
                </w:r>
                <w:r w:rsidR="00027E90">
                  <w:rPr>
                    <w:noProof/>
                    <w:webHidden/>
                  </w:rPr>
                  <w:fldChar w:fldCharType="end"/>
                </w:r>
              </w:hyperlink>
            </w:p>
            <w:p w14:paraId="2206F4AC" w14:textId="62E108DD" w:rsidR="00AE5DC6" w:rsidRPr="00EB2AC2" w:rsidRDefault="00EB2AC2">
              <w:r>
                <w:fldChar w:fldCharType="end"/>
              </w:r>
            </w:p>
          </w:sdtContent>
        </w:sdt>
        <w:p w14:paraId="7FE53ABB" w14:textId="041619C2" w:rsidR="00C85468" w:rsidRDefault="00E70F2F" w:rsidP="00C21345">
          <w:pPr>
            <w:pStyle w:val="Untertitel"/>
          </w:pPr>
        </w:p>
      </w:sdtContent>
    </w:sdt>
    <w:p w14:paraId="0FC55EA1" w14:textId="0318E9E4" w:rsidR="0019710D" w:rsidRDefault="0019710D">
      <w:r>
        <w:br w:type="page"/>
      </w:r>
    </w:p>
    <w:p w14:paraId="6DD17152" w14:textId="0125C6A8" w:rsidR="0019710D" w:rsidRDefault="006D6C6F" w:rsidP="00E16C3C">
      <w:r>
        <w:rPr>
          <w:noProof/>
        </w:rPr>
        <w:lastRenderedPageBreak/>
        <w:drawing>
          <wp:anchor distT="0" distB="0" distL="114300" distR="114300" simplePos="0" relativeHeight="251620864" behindDoc="0" locked="0" layoutInCell="1" allowOverlap="1" wp14:anchorId="27DAA56B" wp14:editId="3C69B937">
            <wp:simplePos x="0" y="0"/>
            <wp:positionH relativeFrom="column">
              <wp:posOffset>-970280</wp:posOffset>
            </wp:positionH>
            <wp:positionV relativeFrom="paragraph">
              <wp:posOffset>-797951</wp:posOffset>
            </wp:positionV>
            <wp:extent cx="7623545" cy="10695305"/>
            <wp:effectExtent l="0" t="0" r="0" b="0"/>
            <wp:wrapNone/>
            <wp:docPr id="10" name="Bil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en:Kunden:N-Strategie:N-Charta:N-Charta-Sport:02_Kampagne:04_Grafik:02_Entwurf:03_Kommunikationsmittel:Step_03:Zielkonzeptvorlage:PNGs:191024_N-Charta-Sport_Zielkonzeptvorlage_Kapitel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3545"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DA189" w14:textId="2F27DCCB" w:rsidR="0019710D" w:rsidRDefault="0019710D" w:rsidP="00E16C3C"/>
    <w:p w14:paraId="7A00872F" w14:textId="71706D80" w:rsidR="00F248E8" w:rsidRDefault="006D6C6F" w:rsidP="00E16C3C">
      <w:r>
        <w:t xml:space="preserve"> </w:t>
      </w:r>
      <w:r w:rsidR="00886226">
        <w:br w:type="page"/>
      </w:r>
    </w:p>
    <w:p w14:paraId="75BADF4B" w14:textId="3F19F580" w:rsidR="001C2EB8" w:rsidRPr="00994603" w:rsidRDefault="001C2EB8" w:rsidP="00994603">
      <w:pPr>
        <w:pStyle w:val="berschrift1"/>
      </w:pPr>
      <w:bookmarkStart w:id="0" w:name="_Toc92984903"/>
      <w:r w:rsidRPr="00994603">
        <w:lastRenderedPageBreak/>
        <w:t>Über uns</w:t>
      </w:r>
      <w:bookmarkEnd w:id="0"/>
    </w:p>
    <w:p w14:paraId="50FFA029" w14:textId="52C9B8BA" w:rsidR="0034680C" w:rsidRPr="00CD614C" w:rsidRDefault="00202A72" w:rsidP="00CD614C">
      <w:pPr>
        <w:pStyle w:val="berschrift2"/>
      </w:pPr>
      <w:r>
        <w:t>Vereins</w:t>
      </w:r>
      <w:r w:rsidR="007B7B98" w:rsidRPr="00BE78DA">
        <w:t>darstellung</w:t>
      </w:r>
    </w:p>
    <w:p w14:paraId="1A6DC39D" w14:textId="7327FE1A" w:rsidR="00CD614C" w:rsidRDefault="00CD614C" w:rsidP="0034680C">
      <w:pPr>
        <w:rPr>
          <w:szCs w:val="22"/>
        </w:rPr>
      </w:pPr>
      <w:r w:rsidRPr="00CD614C">
        <w:rPr>
          <w:noProof/>
          <w:highlight w:val="green"/>
        </w:rPr>
        <w:t>Bearbeitungshinweise: Beschreiben Sie kurz und prägnant Ihren Verein. Wir empfehlen, dabei u.a. auf folgende Fragen einzugehen:</w:t>
      </w:r>
      <w:r w:rsidRPr="00CD614C">
        <w:rPr>
          <w:highlight w:val="green"/>
        </w:rPr>
        <w:t xml:space="preserve"> </w:t>
      </w:r>
      <w:r w:rsidRPr="00CD614C">
        <w:rPr>
          <w:noProof/>
          <w:highlight w:val="green"/>
        </w:rPr>
        <w:t>In welchem Bereich ist Ihr Verein aktiv? Wie viele Mitglieder haben Sie? Wie viele Ehrenamtliche, Freiwillige und Hauptamtliche arbeiten für Ihren Verein? Seit wann gibt es den Verein? Wofür steht Ihr Verein?</w:t>
      </w:r>
    </w:p>
    <w:p w14:paraId="1D9AE1A4" w14:textId="535021C8" w:rsidR="00BD6EB1" w:rsidRDefault="00CD614C" w:rsidP="0034680C">
      <w:pPr>
        <w:rPr>
          <w:szCs w:val="22"/>
        </w:rPr>
      </w:pPr>
      <w:r>
        <w:rPr>
          <w:szCs w:val="22"/>
        </w:rPr>
        <w:fldChar w:fldCharType="begin">
          <w:ffData>
            <w:name w:val=""/>
            <w:enabled/>
            <w:calcOnExit w:val="0"/>
            <w:textInput>
              <w:default w:val="[Klicken Sie auf diesen Text, um Ihren Text einzugeben oder einzufügen. Der bestehende Text wird dabei entfernt. Umfang ca. 1/2 Seite ]"/>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 oder einzufügen. Der bestehende Text wird dabei entfernt. Umfang ca. 1/2 Seite ]</w:t>
      </w:r>
      <w:r>
        <w:rPr>
          <w:szCs w:val="22"/>
        </w:rPr>
        <w:fldChar w:fldCharType="end"/>
      </w:r>
      <w:r w:rsidR="00BD6EB1">
        <w:rPr>
          <w:szCs w:val="22"/>
        </w:rPr>
        <w:br w:type="page"/>
      </w:r>
    </w:p>
    <w:p w14:paraId="45E80C58" w14:textId="5AF1D20B" w:rsidR="0034680C" w:rsidRDefault="004D2659" w:rsidP="0034680C">
      <w:pPr>
        <w:rPr>
          <w:szCs w:val="22"/>
        </w:rPr>
      </w:pPr>
      <w:r>
        <w:rPr>
          <w:noProof/>
          <w:szCs w:val="22"/>
        </w:rPr>
        <w:lastRenderedPageBreak/>
        <w:drawing>
          <wp:anchor distT="0" distB="0" distL="114300" distR="114300" simplePos="0" relativeHeight="251648512" behindDoc="0" locked="0" layoutInCell="1" allowOverlap="1" wp14:anchorId="016F34B2" wp14:editId="3FA91C7E">
            <wp:simplePos x="0" y="0"/>
            <wp:positionH relativeFrom="column">
              <wp:posOffset>-960120</wp:posOffset>
            </wp:positionH>
            <wp:positionV relativeFrom="paragraph">
              <wp:posOffset>-805815</wp:posOffset>
            </wp:positionV>
            <wp:extent cx="7624800" cy="10700558"/>
            <wp:effectExtent l="0" t="0" r="0" b="5715"/>
            <wp:wrapNone/>
            <wp:docPr id="15" name="Bild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n:Kunden:N-Strategie:N-Charta:N-Charta-Sport:02_Kampagne:04_Grafik:02_Entwurf:03_Kommunikationsmittel:Step_03:Zielkonzeptvorlage:PNGs:191024_N-Charta-Sport_Zielkonzeptvorlage_Kapitel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4800" cy="1070055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2"/>
        </w:rPr>
        <w:br w:type="page"/>
      </w:r>
    </w:p>
    <w:p w14:paraId="59CF16A3" w14:textId="62A9B359" w:rsidR="00F90ECE" w:rsidRPr="00994603" w:rsidRDefault="00F90ECE" w:rsidP="00994603">
      <w:pPr>
        <w:pStyle w:val="berschrift1"/>
      </w:pPr>
      <w:bookmarkStart w:id="1" w:name="_Toc92984904"/>
      <w:r w:rsidRPr="00994603">
        <w:lastRenderedPageBreak/>
        <w:t xml:space="preserve">Die </w:t>
      </w:r>
      <w:r w:rsidR="00B73061" w:rsidRPr="00994603">
        <w:t>N!</w:t>
      </w:r>
      <w:r w:rsidRPr="00994603">
        <w:t>-Charta</w:t>
      </w:r>
      <w:r w:rsidR="00B73061" w:rsidRPr="00994603">
        <w:t xml:space="preserve"> Sport</w:t>
      </w:r>
      <w:bookmarkEnd w:id="1"/>
    </w:p>
    <w:p w14:paraId="78A43EAF" w14:textId="36D1C330" w:rsidR="001007A6" w:rsidRDefault="001007A6" w:rsidP="001007A6">
      <w:pPr>
        <w:pStyle w:val="berschrift2"/>
        <w:spacing w:before="240"/>
      </w:pPr>
      <w:r w:rsidRPr="00723B18">
        <w:t xml:space="preserve">Bekenntnis zur Nachhaltigkeit </w:t>
      </w:r>
    </w:p>
    <w:p w14:paraId="5005A6C0" w14:textId="7E0872E1" w:rsidR="001007A6" w:rsidRPr="00BE78DA" w:rsidRDefault="001007A6" w:rsidP="001007A6">
      <w:r w:rsidRPr="00BE78DA">
        <w:t xml:space="preserve">Mit der Unterzeichnung der </w:t>
      </w:r>
      <w:r w:rsidR="00B73061">
        <w:t>N!</w:t>
      </w:r>
      <w:r w:rsidRPr="00BE78DA">
        <w:t xml:space="preserve">-Charta </w:t>
      </w:r>
      <w:r w:rsidR="00B73061">
        <w:t xml:space="preserve">Sport </w:t>
      </w:r>
      <w:r>
        <w:t xml:space="preserve">bekennen wir uns </w:t>
      </w:r>
      <w:r w:rsidRPr="00BE78DA">
        <w:t xml:space="preserve">zu </w:t>
      </w:r>
      <w:r>
        <w:t xml:space="preserve">unserer </w:t>
      </w:r>
      <w:r w:rsidR="00D101CA">
        <w:t>sozial</w:t>
      </w:r>
      <w:r w:rsidR="00CC6E06">
        <w:t>en</w:t>
      </w:r>
      <w:r w:rsidRPr="00BE78DA">
        <w:t xml:space="preserve">, ökologischen und </w:t>
      </w:r>
      <w:r w:rsidR="00D101CA">
        <w:t>ökonomischen</w:t>
      </w:r>
      <w:r w:rsidRPr="00BE78DA">
        <w:t xml:space="preserve"> Verantwortung.</w:t>
      </w:r>
    </w:p>
    <w:p w14:paraId="03DAF23D" w14:textId="2839DAEF" w:rsidR="001007A6" w:rsidRPr="00723B18" w:rsidRDefault="001007A6" w:rsidP="001007A6">
      <w:pPr>
        <w:pStyle w:val="berschrift2"/>
      </w:pPr>
      <w:r w:rsidRPr="00723B18">
        <w:t>Die 1</w:t>
      </w:r>
      <w:r w:rsidR="00A94BBD">
        <w:t>2</w:t>
      </w:r>
      <w:r w:rsidRPr="00723B18">
        <w:t xml:space="preserve"> Leitsätze der </w:t>
      </w:r>
      <w:r w:rsidR="00B73061">
        <w:t>N!-</w:t>
      </w:r>
      <w:r w:rsidRPr="00723B18">
        <w:t>Charta</w:t>
      </w:r>
      <w:r w:rsidR="00B73061">
        <w:t xml:space="preserve"> Sport</w:t>
      </w:r>
    </w:p>
    <w:p w14:paraId="6715AF49" w14:textId="0A13DC0C" w:rsidR="008D6350" w:rsidRDefault="001007A6" w:rsidP="008D6350">
      <w:r>
        <w:t>Die folgenden 1</w:t>
      </w:r>
      <w:r w:rsidR="00190EF1">
        <w:t>2</w:t>
      </w:r>
      <w:r w:rsidR="00B73061">
        <w:t xml:space="preserve"> </w:t>
      </w:r>
      <w:r>
        <w:t>Leitsätze beschreiben unser Nachhaltigkeitsverständnis</w:t>
      </w:r>
      <w:r w:rsidR="00303199">
        <w:t>. Im letzten Kapitel dieser Vorlage finden Sie eine detailliertere Beschreibung und Beispiele zu jedem Leitsatz.</w:t>
      </w:r>
    </w:p>
    <w:p w14:paraId="35BD2CF6" w14:textId="3572A891" w:rsidR="006F414C" w:rsidRPr="001B0E53" w:rsidRDefault="00E64BC5" w:rsidP="001B0E53">
      <w:pPr>
        <w:pStyle w:val="berschrift3"/>
      </w:pPr>
      <w:r w:rsidRPr="001B0E53">
        <w:t>Soziale Belange</w:t>
      </w:r>
    </w:p>
    <w:p w14:paraId="5D088043" w14:textId="555840DC" w:rsidR="00C63E00" w:rsidRDefault="001007A6" w:rsidP="001007A6">
      <w:pPr>
        <w:autoSpaceDE w:val="0"/>
        <w:autoSpaceDN w:val="0"/>
        <w:adjustRightInd w:val="0"/>
        <w:spacing w:after="0"/>
        <w:rPr>
          <w:szCs w:val="16"/>
        </w:rPr>
      </w:pPr>
      <w:r w:rsidRPr="00BD0AEC">
        <w:rPr>
          <w:b/>
          <w:szCs w:val="16"/>
        </w:rPr>
        <w:t xml:space="preserve">Leitsatz 01 – </w:t>
      </w:r>
      <w:r w:rsidR="00B478A4" w:rsidRPr="00BD0AEC">
        <w:rPr>
          <w:b/>
          <w:szCs w:val="16"/>
        </w:rPr>
        <w:t>Mitglieder</w:t>
      </w:r>
      <w:r w:rsidRPr="00BD0AEC">
        <w:rPr>
          <w:szCs w:val="16"/>
        </w:rPr>
        <w:t xml:space="preserve">: </w:t>
      </w:r>
    </w:p>
    <w:p w14:paraId="27024420" w14:textId="2A2D7D35" w:rsidR="001007A6" w:rsidRDefault="0016298F" w:rsidP="001007A6">
      <w:pPr>
        <w:autoSpaceDE w:val="0"/>
        <w:autoSpaceDN w:val="0"/>
        <w:adjustRightInd w:val="0"/>
        <w:spacing w:after="0"/>
        <w:rPr>
          <w:i/>
          <w:iCs/>
          <w:szCs w:val="16"/>
        </w:rPr>
      </w:pPr>
      <w:r w:rsidRPr="00BD0AEC">
        <w:rPr>
          <w:i/>
          <w:iCs/>
          <w:szCs w:val="16"/>
        </w:rPr>
        <w:t>„Wir achten, schützen und fördern das Wohlbefinden, die Interessen und die Rechte der Mitglieder sowie Ehrenamtlichen, Freiwilligen und Hauptamtlichen unseres Vereins.“</w:t>
      </w:r>
    </w:p>
    <w:p w14:paraId="626A15A2" w14:textId="77777777" w:rsidR="00B4322E" w:rsidRPr="00BD0AEC" w:rsidRDefault="00B4322E" w:rsidP="001007A6">
      <w:pPr>
        <w:autoSpaceDE w:val="0"/>
        <w:autoSpaceDN w:val="0"/>
        <w:adjustRightInd w:val="0"/>
        <w:spacing w:after="0"/>
        <w:rPr>
          <w:szCs w:val="16"/>
        </w:rPr>
      </w:pPr>
    </w:p>
    <w:p w14:paraId="2E291F30" w14:textId="2AA8BA82" w:rsidR="00C63E00" w:rsidRDefault="001007A6" w:rsidP="001007A6">
      <w:pPr>
        <w:autoSpaceDE w:val="0"/>
        <w:autoSpaceDN w:val="0"/>
        <w:adjustRightInd w:val="0"/>
        <w:spacing w:after="0"/>
        <w:rPr>
          <w:szCs w:val="16"/>
        </w:rPr>
      </w:pPr>
      <w:r w:rsidRPr="00BD0AEC">
        <w:rPr>
          <w:b/>
          <w:szCs w:val="16"/>
        </w:rPr>
        <w:t xml:space="preserve">Leitsatz 02 – </w:t>
      </w:r>
      <w:r w:rsidR="0016298F" w:rsidRPr="00BD0AEC">
        <w:rPr>
          <w:b/>
          <w:szCs w:val="16"/>
        </w:rPr>
        <w:t>Gesellschaftliche Verantwortung</w:t>
      </w:r>
      <w:r w:rsidRPr="00BD0AEC">
        <w:rPr>
          <w:szCs w:val="16"/>
        </w:rPr>
        <w:t>:</w:t>
      </w:r>
    </w:p>
    <w:p w14:paraId="1CFC3C52" w14:textId="7A9E5278" w:rsidR="001007A6" w:rsidRDefault="00DC04B4" w:rsidP="001007A6">
      <w:pPr>
        <w:autoSpaceDE w:val="0"/>
        <w:autoSpaceDN w:val="0"/>
        <w:adjustRightInd w:val="0"/>
        <w:spacing w:after="0"/>
        <w:rPr>
          <w:i/>
          <w:iCs/>
          <w:szCs w:val="16"/>
        </w:rPr>
      </w:pPr>
      <w:r w:rsidRPr="00BD0AEC">
        <w:rPr>
          <w:i/>
          <w:iCs/>
          <w:szCs w:val="16"/>
        </w:rPr>
        <w:t>„Wir übernehmen aktiv Verantwortung für das Gemeinwohl und berücksichtigen in unserem Handeln die Interessen der Gesellschaft.“</w:t>
      </w:r>
    </w:p>
    <w:p w14:paraId="16281D4E" w14:textId="77777777" w:rsidR="00B4322E" w:rsidRPr="00BD0AEC" w:rsidRDefault="00B4322E" w:rsidP="001007A6">
      <w:pPr>
        <w:autoSpaceDE w:val="0"/>
        <w:autoSpaceDN w:val="0"/>
        <w:adjustRightInd w:val="0"/>
        <w:spacing w:after="0"/>
        <w:rPr>
          <w:b/>
          <w:bCs/>
          <w:szCs w:val="16"/>
        </w:rPr>
      </w:pPr>
    </w:p>
    <w:p w14:paraId="26CEC439" w14:textId="252C2C35" w:rsidR="00C63E00" w:rsidRDefault="001007A6" w:rsidP="00AC7FE6">
      <w:pPr>
        <w:autoSpaceDE w:val="0"/>
        <w:autoSpaceDN w:val="0"/>
        <w:adjustRightInd w:val="0"/>
        <w:spacing w:after="0"/>
        <w:rPr>
          <w:szCs w:val="16"/>
        </w:rPr>
      </w:pPr>
      <w:r w:rsidRPr="00BD0AEC">
        <w:rPr>
          <w:b/>
          <w:szCs w:val="16"/>
        </w:rPr>
        <w:t xml:space="preserve">Leitsatz 03 – </w:t>
      </w:r>
      <w:r w:rsidR="00DC04B4" w:rsidRPr="00BD0AEC">
        <w:rPr>
          <w:b/>
          <w:szCs w:val="16"/>
        </w:rPr>
        <w:t>Fairer Sport</w:t>
      </w:r>
      <w:r w:rsidRPr="00BD0AEC">
        <w:rPr>
          <w:b/>
          <w:szCs w:val="16"/>
        </w:rPr>
        <w:t>:</w:t>
      </w:r>
    </w:p>
    <w:p w14:paraId="67CDBED6" w14:textId="654A97A5" w:rsidR="001007A6" w:rsidRDefault="00AC7FE6" w:rsidP="00AC7FE6">
      <w:pPr>
        <w:autoSpaceDE w:val="0"/>
        <w:autoSpaceDN w:val="0"/>
        <w:adjustRightInd w:val="0"/>
        <w:spacing w:after="0"/>
        <w:rPr>
          <w:i/>
          <w:iCs/>
          <w:szCs w:val="16"/>
        </w:rPr>
      </w:pPr>
      <w:r w:rsidRPr="00BD0AEC">
        <w:rPr>
          <w:i/>
          <w:iCs/>
          <w:szCs w:val="16"/>
        </w:rPr>
        <w:t>„Wir stehen für Fair Play und setzen uns aktiv gegen jegliche Form von Gewalt und Diskriminierung, sowie gegen Korruption und Doping ein.“</w:t>
      </w:r>
    </w:p>
    <w:p w14:paraId="00F8E393" w14:textId="77777777" w:rsidR="00B4322E" w:rsidRPr="00BD0AEC" w:rsidRDefault="00B4322E" w:rsidP="00AC7FE6">
      <w:pPr>
        <w:autoSpaceDE w:val="0"/>
        <w:autoSpaceDN w:val="0"/>
        <w:adjustRightInd w:val="0"/>
        <w:spacing w:after="0"/>
        <w:rPr>
          <w:szCs w:val="16"/>
        </w:rPr>
      </w:pPr>
    </w:p>
    <w:p w14:paraId="79A88614" w14:textId="2607CB1F" w:rsidR="00C63E00" w:rsidRDefault="001007A6" w:rsidP="001007A6">
      <w:pPr>
        <w:autoSpaceDE w:val="0"/>
        <w:autoSpaceDN w:val="0"/>
        <w:adjustRightInd w:val="0"/>
        <w:spacing w:after="0"/>
        <w:rPr>
          <w:szCs w:val="16"/>
        </w:rPr>
      </w:pPr>
      <w:r w:rsidRPr="00BD0AEC">
        <w:rPr>
          <w:b/>
          <w:szCs w:val="16"/>
        </w:rPr>
        <w:t xml:space="preserve">Leitsatz 04 – </w:t>
      </w:r>
      <w:r w:rsidR="00AC7FE6" w:rsidRPr="00BD0AEC">
        <w:rPr>
          <w:b/>
          <w:szCs w:val="16"/>
        </w:rPr>
        <w:t>Gesellschaftlicher Zusammenhalt</w:t>
      </w:r>
      <w:r w:rsidRPr="00BD0AEC">
        <w:rPr>
          <w:b/>
          <w:szCs w:val="16"/>
        </w:rPr>
        <w:t>:</w:t>
      </w:r>
    </w:p>
    <w:p w14:paraId="3254E2FF" w14:textId="512CB81B" w:rsidR="00F84DB1" w:rsidRDefault="00F84DB1" w:rsidP="001007A6">
      <w:pPr>
        <w:autoSpaceDE w:val="0"/>
        <w:autoSpaceDN w:val="0"/>
        <w:adjustRightInd w:val="0"/>
        <w:spacing w:after="0"/>
        <w:rPr>
          <w:i/>
          <w:iCs/>
          <w:szCs w:val="16"/>
        </w:rPr>
      </w:pPr>
      <w:r w:rsidRPr="00BD0AEC">
        <w:rPr>
          <w:i/>
          <w:iCs/>
          <w:szCs w:val="16"/>
        </w:rPr>
        <w:t>„Wir setzen uns für den gesellschaftlichen Zusammenhalt ein, indem unsere Angebote und Vereinsaktivitäten allen offen stehen und fördern soziales Engagement unserer Mitglieder.“</w:t>
      </w:r>
    </w:p>
    <w:p w14:paraId="1A21EC22" w14:textId="77777777" w:rsidR="00B4322E" w:rsidRDefault="00B4322E" w:rsidP="00B94712">
      <w:pPr>
        <w:pStyle w:val="Tabellenberschrift"/>
      </w:pPr>
    </w:p>
    <w:p w14:paraId="0A78193C" w14:textId="44494C62" w:rsidR="00DD3363" w:rsidRDefault="00DD3363">
      <w:pPr>
        <w:rPr>
          <w:rFonts w:eastAsiaTheme="majorEastAsia" w:cstheme="majorBidi"/>
          <w:b/>
          <w:bCs/>
          <w:color w:val="D63D25"/>
          <w:sz w:val="24"/>
          <w:szCs w:val="24"/>
        </w:rPr>
      </w:pPr>
      <w:r>
        <w:br w:type="page"/>
      </w:r>
    </w:p>
    <w:p w14:paraId="350543BD" w14:textId="343F093B" w:rsidR="00E64BC5" w:rsidRPr="00BD0AEC" w:rsidRDefault="00B94712" w:rsidP="001B0E53">
      <w:pPr>
        <w:pStyle w:val="berschrift3"/>
      </w:pPr>
      <w:r>
        <w:lastRenderedPageBreak/>
        <w:t>Umweltbelange</w:t>
      </w:r>
    </w:p>
    <w:p w14:paraId="3F62E95D" w14:textId="77777777" w:rsidR="00C63E00" w:rsidRDefault="001007A6" w:rsidP="001007A6">
      <w:pPr>
        <w:autoSpaceDE w:val="0"/>
        <w:autoSpaceDN w:val="0"/>
        <w:adjustRightInd w:val="0"/>
        <w:spacing w:after="0"/>
        <w:rPr>
          <w:b/>
          <w:szCs w:val="16"/>
        </w:rPr>
      </w:pPr>
      <w:r w:rsidRPr="00BD0AEC">
        <w:rPr>
          <w:b/>
          <w:szCs w:val="16"/>
        </w:rPr>
        <w:t xml:space="preserve">Leitsatz 05 – </w:t>
      </w:r>
      <w:r w:rsidR="00F84DB1" w:rsidRPr="00BD0AEC">
        <w:rPr>
          <w:b/>
          <w:szCs w:val="16"/>
        </w:rPr>
        <w:t xml:space="preserve">Ressourcen, </w:t>
      </w:r>
      <w:r w:rsidRPr="00BD0AEC">
        <w:rPr>
          <w:b/>
          <w:szCs w:val="16"/>
        </w:rPr>
        <w:t xml:space="preserve">Energie und Emissionen: </w:t>
      </w:r>
    </w:p>
    <w:p w14:paraId="5250F74F" w14:textId="509F6CFA" w:rsidR="001007A6" w:rsidRDefault="00A92A6D" w:rsidP="001007A6">
      <w:pPr>
        <w:autoSpaceDE w:val="0"/>
        <w:autoSpaceDN w:val="0"/>
        <w:adjustRightInd w:val="0"/>
        <w:spacing w:after="0"/>
        <w:rPr>
          <w:i/>
          <w:iCs/>
          <w:szCs w:val="16"/>
        </w:rPr>
      </w:pPr>
      <w:r w:rsidRPr="00BD0AEC">
        <w:rPr>
          <w:i/>
          <w:iCs/>
          <w:szCs w:val="16"/>
        </w:rPr>
        <w:t>„Wir bemühen uns, den Ressourcen-, Energie- und Rohstoffverbrauch, sowie die Treibhausgas-Emissionen im Rahmen unserer Vereinsaktivitäten so gering wie möglich zu halten und sie gegebenenfalls klimaneutral zu kompensieren.“</w:t>
      </w:r>
    </w:p>
    <w:p w14:paraId="4BAE2AA0" w14:textId="77777777" w:rsidR="00B4322E" w:rsidRPr="00BD0AEC" w:rsidRDefault="00B4322E" w:rsidP="001007A6">
      <w:pPr>
        <w:autoSpaceDE w:val="0"/>
        <w:autoSpaceDN w:val="0"/>
        <w:adjustRightInd w:val="0"/>
        <w:spacing w:after="0"/>
        <w:rPr>
          <w:szCs w:val="16"/>
        </w:rPr>
      </w:pPr>
    </w:p>
    <w:p w14:paraId="0F2484A5" w14:textId="77777777" w:rsidR="00C63E00" w:rsidRDefault="001007A6" w:rsidP="001007A6">
      <w:pPr>
        <w:autoSpaceDE w:val="0"/>
        <w:autoSpaceDN w:val="0"/>
        <w:adjustRightInd w:val="0"/>
        <w:spacing w:after="0"/>
        <w:rPr>
          <w:szCs w:val="16"/>
        </w:rPr>
      </w:pPr>
      <w:r w:rsidRPr="00BD0AEC">
        <w:rPr>
          <w:b/>
          <w:szCs w:val="16"/>
        </w:rPr>
        <w:t xml:space="preserve">Leitsatz 06 – </w:t>
      </w:r>
      <w:r w:rsidR="00A92A6D" w:rsidRPr="00BD0AEC">
        <w:rPr>
          <w:b/>
          <w:szCs w:val="16"/>
        </w:rPr>
        <w:t>Umwelt- und Naturschutz</w:t>
      </w:r>
      <w:r w:rsidRPr="00BD0AEC">
        <w:rPr>
          <w:b/>
          <w:szCs w:val="16"/>
        </w:rPr>
        <w:t>:</w:t>
      </w:r>
      <w:r w:rsidRPr="00BD0AEC">
        <w:rPr>
          <w:szCs w:val="16"/>
        </w:rPr>
        <w:t xml:space="preserve"> </w:t>
      </w:r>
    </w:p>
    <w:p w14:paraId="072C8192" w14:textId="07016EE8" w:rsidR="001007A6" w:rsidRDefault="00E54D0B" w:rsidP="001007A6">
      <w:pPr>
        <w:autoSpaceDE w:val="0"/>
        <w:autoSpaceDN w:val="0"/>
        <w:adjustRightInd w:val="0"/>
        <w:spacing w:after="0"/>
        <w:rPr>
          <w:i/>
          <w:iCs/>
          <w:szCs w:val="16"/>
        </w:rPr>
      </w:pPr>
      <w:r w:rsidRPr="00BD0AEC">
        <w:rPr>
          <w:i/>
          <w:iCs/>
          <w:szCs w:val="16"/>
        </w:rPr>
        <w:t>„Wir gestalten unsere Vereinsaktivitäten natur- und landschaftsverträglich, widmen uns Fragen des Umwelt- und Naturschutzes und fördern die biologische Vielfalt.“</w:t>
      </w:r>
    </w:p>
    <w:p w14:paraId="75F4DC2C" w14:textId="77777777" w:rsidR="00B4322E" w:rsidRPr="00BD0AEC" w:rsidRDefault="00B4322E" w:rsidP="001007A6">
      <w:pPr>
        <w:autoSpaceDE w:val="0"/>
        <w:autoSpaceDN w:val="0"/>
        <w:adjustRightInd w:val="0"/>
        <w:spacing w:after="0"/>
        <w:rPr>
          <w:szCs w:val="16"/>
        </w:rPr>
      </w:pPr>
    </w:p>
    <w:p w14:paraId="3B9FD3FA" w14:textId="77777777" w:rsidR="00C63E00" w:rsidRDefault="001007A6" w:rsidP="001007A6">
      <w:pPr>
        <w:autoSpaceDE w:val="0"/>
        <w:autoSpaceDN w:val="0"/>
        <w:adjustRightInd w:val="0"/>
        <w:spacing w:after="0"/>
        <w:rPr>
          <w:b/>
          <w:szCs w:val="16"/>
        </w:rPr>
      </w:pPr>
      <w:r w:rsidRPr="00BD0AEC">
        <w:rPr>
          <w:b/>
          <w:szCs w:val="16"/>
        </w:rPr>
        <w:t xml:space="preserve">Leitsatz 07 – </w:t>
      </w:r>
      <w:r w:rsidR="00E54D0B" w:rsidRPr="00BD0AEC">
        <w:rPr>
          <w:b/>
          <w:szCs w:val="16"/>
        </w:rPr>
        <w:t>Einkauf</w:t>
      </w:r>
      <w:r w:rsidRPr="00BD0AEC">
        <w:rPr>
          <w:b/>
          <w:szCs w:val="16"/>
        </w:rPr>
        <w:t xml:space="preserve">: </w:t>
      </w:r>
    </w:p>
    <w:p w14:paraId="0850F00A" w14:textId="34692D91" w:rsidR="00B4322E" w:rsidRDefault="001B0980" w:rsidP="001007A6">
      <w:pPr>
        <w:autoSpaceDE w:val="0"/>
        <w:autoSpaceDN w:val="0"/>
        <w:adjustRightInd w:val="0"/>
        <w:spacing w:after="0"/>
        <w:rPr>
          <w:i/>
          <w:iCs/>
          <w:szCs w:val="16"/>
        </w:rPr>
      </w:pPr>
      <w:r w:rsidRPr="00BD0AEC">
        <w:rPr>
          <w:i/>
          <w:iCs/>
          <w:szCs w:val="16"/>
        </w:rPr>
        <w:t>„Wir achten beim Einkauf auf nachhaltige und regionale Produkte sowie Dienstleistungen.“</w:t>
      </w:r>
    </w:p>
    <w:p w14:paraId="037DD7FF" w14:textId="77777777" w:rsidR="00B4322E" w:rsidRPr="00BD0AEC" w:rsidRDefault="00B4322E" w:rsidP="001007A6">
      <w:pPr>
        <w:autoSpaceDE w:val="0"/>
        <w:autoSpaceDN w:val="0"/>
        <w:adjustRightInd w:val="0"/>
        <w:spacing w:after="0"/>
        <w:rPr>
          <w:i/>
          <w:iCs/>
          <w:szCs w:val="16"/>
        </w:rPr>
      </w:pPr>
    </w:p>
    <w:p w14:paraId="301545A1" w14:textId="77777777" w:rsidR="00C63E00" w:rsidRDefault="001007A6" w:rsidP="001007A6">
      <w:pPr>
        <w:autoSpaceDE w:val="0"/>
        <w:autoSpaceDN w:val="0"/>
        <w:adjustRightInd w:val="0"/>
        <w:spacing w:after="0"/>
        <w:rPr>
          <w:szCs w:val="16"/>
        </w:rPr>
      </w:pPr>
      <w:r w:rsidRPr="00BD0AEC">
        <w:rPr>
          <w:b/>
          <w:szCs w:val="16"/>
        </w:rPr>
        <w:t xml:space="preserve">Leitsatz 08 – </w:t>
      </w:r>
      <w:r w:rsidR="001B0980" w:rsidRPr="00BD0AEC">
        <w:rPr>
          <w:b/>
          <w:szCs w:val="16"/>
        </w:rPr>
        <w:t>Mobilität</w:t>
      </w:r>
      <w:r w:rsidRPr="00BD0AEC">
        <w:rPr>
          <w:b/>
          <w:szCs w:val="16"/>
        </w:rPr>
        <w:t>:</w:t>
      </w:r>
      <w:r w:rsidRPr="00BD0AEC">
        <w:rPr>
          <w:szCs w:val="16"/>
        </w:rPr>
        <w:t xml:space="preserve"> </w:t>
      </w:r>
    </w:p>
    <w:p w14:paraId="2B5759F7" w14:textId="77777777" w:rsidR="00DD3363" w:rsidRDefault="00B56F63" w:rsidP="001007A6">
      <w:pPr>
        <w:autoSpaceDE w:val="0"/>
        <w:autoSpaceDN w:val="0"/>
        <w:adjustRightInd w:val="0"/>
        <w:spacing w:after="0"/>
        <w:rPr>
          <w:i/>
          <w:iCs/>
          <w:szCs w:val="16"/>
        </w:rPr>
      </w:pPr>
      <w:r w:rsidRPr="00BD0AEC">
        <w:rPr>
          <w:i/>
          <w:iCs/>
          <w:szCs w:val="16"/>
        </w:rPr>
        <w:t>„Wir bemühen uns, für Fahrten und Reisen im Kontext der Vereinstätigkeiten auf nachhaltige Verkehrsmittel zurückzugreifen und die ökologischen Auswirkungen durch Transport zu begrenzen.“</w:t>
      </w:r>
      <w:r w:rsidR="00DD3363">
        <w:rPr>
          <w:i/>
          <w:iCs/>
          <w:szCs w:val="16"/>
        </w:rPr>
        <w:t xml:space="preserve"> </w:t>
      </w:r>
    </w:p>
    <w:p w14:paraId="6A06ADCE" w14:textId="77777777" w:rsidR="00DD3363" w:rsidRDefault="00DD3363" w:rsidP="001007A6">
      <w:pPr>
        <w:autoSpaceDE w:val="0"/>
        <w:autoSpaceDN w:val="0"/>
        <w:adjustRightInd w:val="0"/>
        <w:spacing w:after="0"/>
        <w:rPr>
          <w:i/>
          <w:iCs/>
          <w:szCs w:val="16"/>
        </w:rPr>
      </w:pPr>
    </w:p>
    <w:p w14:paraId="7BEA0C60" w14:textId="77777777" w:rsidR="00DD3363" w:rsidRPr="00BD0AEC" w:rsidRDefault="00DD3363" w:rsidP="001B0E53">
      <w:pPr>
        <w:pStyle w:val="berschrift3"/>
      </w:pPr>
      <w:r>
        <w:t>Vereinserfolg</w:t>
      </w:r>
    </w:p>
    <w:p w14:paraId="5CE9C36C" w14:textId="77777777" w:rsidR="00DD3363" w:rsidRDefault="00DD3363" w:rsidP="00DD3363">
      <w:pPr>
        <w:autoSpaceDE w:val="0"/>
        <w:autoSpaceDN w:val="0"/>
        <w:adjustRightInd w:val="0"/>
        <w:spacing w:after="0"/>
        <w:rPr>
          <w:b/>
          <w:szCs w:val="16"/>
        </w:rPr>
      </w:pPr>
      <w:r w:rsidRPr="00BD0AEC">
        <w:rPr>
          <w:b/>
          <w:szCs w:val="16"/>
        </w:rPr>
        <w:t xml:space="preserve">Leitsatz 09 – Wertevermittlung: </w:t>
      </w:r>
    </w:p>
    <w:p w14:paraId="0EFAEC84" w14:textId="77777777" w:rsidR="00DD3363" w:rsidRDefault="00DD3363" w:rsidP="00DD3363">
      <w:pPr>
        <w:autoSpaceDE w:val="0"/>
        <w:autoSpaceDN w:val="0"/>
        <w:adjustRightInd w:val="0"/>
        <w:spacing w:after="0"/>
        <w:rPr>
          <w:i/>
          <w:iCs/>
          <w:szCs w:val="16"/>
        </w:rPr>
      </w:pPr>
      <w:r w:rsidRPr="00BD0AEC">
        <w:rPr>
          <w:i/>
          <w:iCs/>
          <w:szCs w:val="16"/>
        </w:rPr>
        <w:t>„Wir vermitteln Freude an Sport und Bewegung, leben die Werte des Sports, stärken das Bewusstsein für eine nachhaltige Ausübung unseres Sports und fördern unsere Mitglieder in ihrer persönlichen Entwicklung.“</w:t>
      </w:r>
    </w:p>
    <w:p w14:paraId="23BD5372" w14:textId="77777777" w:rsidR="00DD3363" w:rsidRDefault="00DD3363" w:rsidP="00DD3363">
      <w:pPr>
        <w:autoSpaceDE w:val="0"/>
        <w:autoSpaceDN w:val="0"/>
        <w:adjustRightInd w:val="0"/>
        <w:spacing w:after="0"/>
        <w:rPr>
          <w:i/>
          <w:iCs/>
          <w:szCs w:val="16"/>
        </w:rPr>
      </w:pPr>
    </w:p>
    <w:p w14:paraId="4B50351B" w14:textId="77777777" w:rsidR="00DD3363" w:rsidRDefault="00DD3363" w:rsidP="00DD3363">
      <w:pPr>
        <w:autoSpaceDE w:val="0"/>
        <w:autoSpaceDN w:val="0"/>
        <w:adjustRightInd w:val="0"/>
        <w:spacing w:after="0"/>
        <w:rPr>
          <w:i/>
          <w:iCs/>
          <w:szCs w:val="16"/>
        </w:rPr>
      </w:pPr>
      <w:r w:rsidRPr="00190EF1">
        <w:rPr>
          <w:b/>
          <w:bCs/>
          <w:szCs w:val="16"/>
        </w:rPr>
        <w:t>Leitsatz 10 – Wettkampf:</w:t>
      </w:r>
      <w:r>
        <w:rPr>
          <w:i/>
          <w:iCs/>
          <w:szCs w:val="16"/>
        </w:rPr>
        <w:t xml:space="preserve"> </w:t>
      </w:r>
      <w:r>
        <w:rPr>
          <w:i/>
          <w:iCs/>
          <w:szCs w:val="16"/>
        </w:rPr>
        <w:br/>
      </w:r>
      <w:r w:rsidRPr="00190EF1">
        <w:rPr>
          <w:i/>
          <w:iCs/>
          <w:szCs w:val="16"/>
        </w:rPr>
        <w:t>„Wir fördern den Wettkampfsport auf allen Ebenen, stehen</w:t>
      </w:r>
      <w:r>
        <w:rPr>
          <w:i/>
          <w:iCs/>
          <w:szCs w:val="16"/>
        </w:rPr>
        <w:t xml:space="preserve"> </w:t>
      </w:r>
      <w:r w:rsidRPr="00190EF1">
        <w:rPr>
          <w:i/>
          <w:iCs/>
          <w:szCs w:val="16"/>
        </w:rPr>
        <w:t>auch</w:t>
      </w:r>
      <w:r>
        <w:rPr>
          <w:i/>
          <w:iCs/>
          <w:szCs w:val="16"/>
        </w:rPr>
        <w:t xml:space="preserve"> </w:t>
      </w:r>
      <w:r w:rsidRPr="00190EF1">
        <w:rPr>
          <w:i/>
          <w:iCs/>
          <w:szCs w:val="16"/>
        </w:rPr>
        <w:t>für das</w:t>
      </w:r>
      <w:r>
        <w:rPr>
          <w:i/>
          <w:iCs/>
          <w:szCs w:val="16"/>
        </w:rPr>
        <w:t xml:space="preserve"> </w:t>
      </w:r>
      <w:r w:rsidRPr="00190EF1">
        <w:rPr>
          <w:i/>
          <w:iCs/>
          <w:szCs w:val="16"/>
        </w:rPr>
        <w:t>Leistungsprinzip und achten dabei stets auf einen respektvollen Umgang miteinander.“</w:t>
      </w:r>
    </w:p>
    <w:p w14:paraId="33E91DAE" w14:textId="77777777" w:rsidR="00DD3363" w:rsidRPr="00190EF1" w:rsidRDefault="00DD3363" w:rsidP="00DD3363">
      <w:pPr>
        <w:autoSpaceDE w:val="0"/>
        <w:autoSpaceDN w:val="0"/>
        <w:adjustRightInd w:val="0"/>
        <w:spacing w:after="0"/>
        <w:rPr>
          <w:i/>
          <w:iCs/>
          <w:szCs w:val="16"/>
        </w:rPr>
      </w:pPr>
    </w:p>
    <w:p w14:paraId="5F122CA4" w14:textId="77777777" w:rsidR="00DD3363" w:rsidRDefault="00DD3363" w:rsidP="00DD3363">
      <w:pPr>
        <w:autoSpaceDE w:val="0"/>
        <w:autoSpaceDN w:val="0"/>
        <w:adjustRightInd w:val="0"/>
        <w:spacing w:after="0"/>
        <w:rPr>
          <w:i/>
          <w:iCs/>
          <w:szCs w:val="16"/>
        </w:rPr>
      </w:pPr>
      <w:r w:rsidRPr="00BD0AEC">
        <w:rPr>
          <w:b/>
          <w:szCs w:val="16"/>
        </w:rPr>
        <w:t>Leitsatz 1</w:t>
      </w:r>
      <w:r>
        <w:rPr>
          <w:b/>
          <w:szCs w:val="16"/>
        </w:rPr>
        <w:t>1</w:t>
      </w:r>
      <w:r w:rsidRPr="00BD0AEC">
        <w:rPr>
          <w:b/>
          <w:szCs w:val="16"/>
        </w:rPr>
        <w:t xml:space="preserve"> – Gesundheitsförderung:</w:t>
      </w:r>
      <w:r w:rsidRPr="00BD0AEC">
        <w:rPr>
          <w:szCs w:val="16"/>
        </w:rPr>
        <w:t xml:space="preserve"> </w:t>
      </w:r>
      <w:r>
        <w:rPr>
          <w:szCs w:val="16"/>
        </w:rPr>
        <w:br/>
      </w:r>
      <w:r w:rsidRPr="00BD0AEC">
        <w:rPr>
          <w:i/>
          <w:iCs/>
          <w:szCs w:val="16"/>
        </w:rPr>
        <w:t>„Wir unterstützen die Mitglieder sowie Ehrenamtlichen, Freiwilligen und Hauptamtlichen unseres Vereins mit Angeboten und der notwendigen Infrastruktur, um ihre Gesundheit zu fördern und auch wiederherzustellen. Darüber hinaus achten wir auf deren Sicherheit.“</w:t>
      </w:r>
    </w:p>
    <w:p w14:paraId="1585F648" w14:textId="77777777" w:rsidR="00DD3363" w:rsidRPr="00BD0AEC" w:rsidRDefault="00DD3363" w:rsidP="00DD3363">
      <w:pPr>
        <w:autoSpaceDE w:val="0"/>
        <w:autoSpaceDN w:val="0"/>
        <w:adjustRightInd w:val="0"/>
        <w:spacing w:after="0"/>
        <w:rPr>
          <w:szCs w:val="16"/>
        </w:rPr>
      </w:pPr>
    </w:p>
    <w:p w14:paraId="0DD8DEF7" w14:textId="63A588C7" w:rsidR="00994603" w:rsidRDefault="00DD3363">
      <w:r w:rsidRPr="00BD0AEC">
        <w:rPr>
          <w:b/>
          <w:szCs w:val="16"/>
        </w:rPr>
        <w:t>Leitsatz 1</w:t>
      </w:r>
      <w:r>
        <w:rPr>
          <w:b/>
          <w:szCs w:val="16"/>
        </w:rPr>
        <w:t>2</w:t>
      </w:r>
      <w:r w:rsidRPr="00BD0AEC">
        <w:rPr>
          <w:b/>
          <w:szCs w:val="16"/>
        </w:rPr>
        <w:t xml:space="preserve"> – Erfolgreiche Vereinsentwicklung: </w:t>
      </w:r>
      <w:r>
        <w:rPr>
          <w:b/>
          <w:szCs w:val="16"/>
        </w:rPr>
        <w:br/>
      </w:r>
      <w:r w:rsidRPr="00BD0AEC">
        <w:rPr>
          <w:i/>
          <w:iCs/>
          <w:szCs w:val="16"/>
        </w:rPr>
        <w:t>„Wir setzen uns für die langfristige Entwicklung des Vereins und seiner Ziele ein, indem wir nachhaltig haushalten, uns um Nachwuchs bemühen, und offen für Veränderungen sowie neue Ideen sind.</w:t>
      </w:r>
      <w:r>
        <w:br w:type="page"/>
      </w:r>
      <w:r w:rsidR="00994603">
        <w:rPr>
          <w:noProof/>
        </w:rPr>
        <w:lastRenderedPageBreak/>
        <w:drawing>
          <wp:anchor distT="0" distB="0" distL="114300" distR="114300" simplePos="0" relativeHeight="251661824" behindDoc="0" locked="0" layoutInCell="1" allowOverlap="1" wp14:anchorId="26D5BF54" wp14:editId="3663D19F">
            <wp:simplePos x="0" y="0"/>
            <wp:positionH relativeFrom="margin">
              <wp:posOffset>-946150</wp:posOffset>
            </wp:positionH>
            <wp:positionV relativeFrom="margin">
              <wp:posOffset>-815340</wp:posOffset>
            </wp:positionV>
            <wp:extent cx="7624800" cy="10699200"/>
            <wp:effectExtent l="0" t="0" r="0" b="0"/>
            <wp:wrapTopAndBottom/>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ten:Kunden:N-Strategie:N-Charta:N-Charta-Sport:02_Kampagne:04_Grafik:02_Entwurf:03_Kommunikationsmittel:Step_03:Zielkonzeptvorlage:PNGs:191024_N-Charta-Sport_Zielkonzeptvorlage_Kapitel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03">
        <w:br w:type="page"/>
      </w:r>
    </w:p>
    <w:p w14:paraId="607D34E0" w14:textId="6FD986C0" w:rsidR="00994603" w:rsidRPr="00994603" w:rsidRDefault="00994603" w:rsidP="00994603">
      <w:pPr>
        <w:pStyle w:val="berschrift1"/>
      </w:pPr>
      <w:bookmarkStart w:id="2" w:name="_Toc92984905"/>
      <w:r w:rsidRPr="00994603">
        <w:lastRenderedPageBreak/>
        <w:t>Unsere Schwerpunktthemen 20xx/xx</w:t>
      </w:r>
      <w:bookmarkEnd w:id="2"/>
    </w:p>
    <w:p w14:paraId="2489423B" w14:textId="2A2D1B8B" w:rsidR="00F248E8" w:rsidRDefault="00B1718B" w:rsidP="00BE78DA">
      <w:pPr>
        <w:pStyle w:val="berschrift2"/>
      </w:pPr>
      <w:r>
        <w:t>Künftige</w:t>
      </w:r>
      <w:r w:rsidR="00A619B8">
        <w:t xml:space="preserve"> Schwerpunkte</w:t>
      </w:r>
      <w:r>
        <w:t xml:space="preserve"> unserer Nachhalt</w:t>
      </w:r>
      <w:r w:rsidR="00252E32">
        <w:t>i</w:t>
      </w:r>
      <w:r>
        <w:t>gkeitsarbeit</w:t>
      </w:r>
    </w:p>
    <w:p w14:paraId="4C74BA34" w14:textId="77777777" w:rsidR="00EA42EE" w:rsidRPr="00EA42EE" w:rsidRDefault="00EA42EE" w:rsidP="00EA42EE">
      <w:pPr>
        <w:spacing w:after="40" w:line="240" w:lineRule="auto"/>
        <w:rPr>
          <w:noProof/>
        </w:rPr>
      </w:pPr>
      <w:r w:rsidRPr="00EA42EE">
        <w:rPr>
          <w:noProof/>
        </w:rPr>
        <w:t xml:space="preserve">Leitsatz </w:t>
      </w:r>
      <w:r w:rsidRPr="00EA42EE">
        <w:rPr>
          <w:noProof/>
        </w:rPr>
        <w:fldChar w:fldCharType="begin">
          <w:ffData>
            <w:name w:val="Text7"/>
            <w:enabled/>
            <w:calcOnExit w:val="0"/>
            <w:textInput>
              <w:default w:val="[Nr.]"/>
            </w:textInput>
          </w:ffData>
        </w:fldChar>
      </w:r>
      <w:r w:rsidRPr="00EA42EE">
        <w:rPr>
          <w:noProof/>
        </w:rPr>
        <w:instrText xml:space="preserve"> FORMTEXT </w:instrText>
      </w:r>
      <w:r w:rsidRPr="00EA42EE">
        <w:rPr>
          <w:noProof/>
        </w:rPr>
      </w:r>
      <w:r w:rsidRPr="00EA42EE">
        <w:rPr>
          <w:noProof/>
        </w:rPr>
        <w:fldChar w:fldCharType="separate"/>
      </w:r>
      <w:r w:rsidRPr="00EA42EE">
        <w:rPr>
          <w:noProof/>
        </w:rPr>
        <w:t>[Nr.]</w:t>
      </w:r>
      <w:r w:rsidRPr="00EA42EE">
        <w:rPr>
          <w:noProof/>
        </w:rPr>
        <w:fldChar w:fldCharType="end"/>
      </w:r>
      <w:r w:rsidRPr="00EA42EE">
        <w:rPr>
          <w:noProof/>
        </w:rPr>
        <w:t xml:space="preserve">: </w:t>
      </w:r>
      <w:r w:rsidRPr="00EA42EE">
        <w:rPr>
          <w:noProof/>
        </w:rPr>
        <w:fldChar w:fldCharType="begin">
          <w:ffData>
            <w:name w:val=""/>
            <w:enabled/>
            <w:calcOnExit w:val="0"/>
            <w:textInput>
              <w:default w:val="[Wortlaut des Leitsatzes]"/>
            </w:textInput>
          </w:ffData>
        </w:fldChar>
      </w:r>
      <w:r w:rsidRPr="00EA42EE">
        <w:rPr>
          <w:noProof/>
        </w:rPr>
        <w:instrText xml:space="preserve"> FORMTEXT </w:instrText>
      </w:r>
      <w:r w:rsidRPr="00EA42EE">
        <w:rPr>
          <w:noProof/>
        </w:rPr>
      </w:r>
      <w:r w:rsidRPr="00EA42EE">
        <w:rPr>
          <w:noProof/>
        </w:rPr>
        <w:fldChar w:fldCharType="separate"/>
      </w:r>
      <w:r w:rsidRPr="00EA42EE">
        <w:rPr>
          <w:noProof/>
        </w:rPr>
        <w:t>[Wortlaut des Leitsatzes]</w:t>
      </w:r>
      <w:r w:rsidRPr="00EA42EE">
        <w:rPr>
          <w:noProof/>
        </w:rPr>
        <w:fldChar w:fldCharType="end"/>
      </w:r>
      <w:r w:rsidRPr="00EA42EE">
        <w:rPr>
          <w:noProof/>
        </w:rPr>
        <w:t xml:space="preserve"> Bereich Soziale Belange</w:t>
      </w:r>
    </w:p>
    <w:p w14:paraId="3518317C" w14:textId="77777777" w:rsidR="00EA42EE" w:rsidRPr="00EA42EE" w:rsidRDefault="00EA42EE" w:rsidP="00EA42EE">
      <w:pPr>
        <w:spacing w:after="40" w:line="240" w:lineRule="auto"/>
        <w:rPr>
          <w:noProof/>
        </w:rPr>
      </w:pPr>
      <w:r w:rsidRPr="00EA42EE">
        <w:rPr>
          <w:noProof/>
        </w:rPr>
        <w:t xml:space="preserve">Leitsatz </w:t>
      </w:r>
      <w:r w:rsidRPr="00EA42EE">
        <w:rPr>
          <w:noProof/>
        </w:rPr>
        <w:fldChar w:fldCharType="begin">
          <w:ffData>
            <w:name w:val="Text7"/>
            <w:enabled/>
            <w:calcOnExit w:val="0"/>
            <w:textInput>
              <w:default w:val="[Nr.]"/>
            </w:textInput>
          </w:ffData>
        </w:fldChar>
      </w:r>
      <w:r w:rsidRPr="00EA42EE">
        <w:rPr>
          <w:noProof/>
        </w:rPr>
        <w:instrText xml:space="preserve"> FORMTEXT </w:instrText>
      </w:r>
      <w:r w:rsidRPr="00EA42EE">
        <w:rPr>
          <w:noProof/>
        </w:rPr>
      </w:r>
      <w:r w:rsidRPr="00EA42EE">
        <w:rPr>
          <w:noProof/>
        </w:rPr>
        <w:fldChar w:fldCharType="separate"/>
      </w:r>
      <w:r w:rsidRPr="00EA42EE">
        <w:rPr>
          <w:noProof/>
        </w:rPr>
        <w:t>[Nr.]</w:t>
      </w:r>
      <w:r w:rsidRPr="00EA42EE">
        <w:rPr>
          <w:noProof/>
        </w:rPr>
        <w:fldChar w:fldCharType="end"/>
      </w:r>
      <w:r w:rsidRPr="00EA42EE">
        <w:rPr>
          <w:noProof/>
        </w:rPr>
        <w:t xml:space="preserve">: </w:t>
      </w:r>
      <w:r w:rsidRPr="00EA42EE">
        <w:rPr>
          <w:noProof/>
        </w:rPr>
        <w:fldChar w:fldCharType="begin">
          <w:ffData>
            <w:name w:val=""/>
            <w:enabled/>
            <w:calcOnExit w:val="0"/>
            <w:textInput>
              <w:default w:val="[Wortlaut des Leitsatzes]"/>
            </w:textInput>
          </w:ffData>
        </w:fldChar>
      </w:r>
      <w:r w:rsidRPr="00EA42EE">
        <w:rPr>
          <w:noProof/>
        </w:rPr>
        <w:instrText xml:space="preserve"> FORMTEXT </w:instrText>
      </w:r>
      <w:r w:rsidRPr="00EA42EE">
        <w:rPr>
          <w:noProof/>
        </w:rPr>
      </w:r>
      <w:r w:rsidRPr="00EA42EE">
        <w:rPr>
          <w:noProof/>
        </w:rPr>
        <w:fldChar w:fldCharType="separate"/>
      </w:r>
      <w:r w:rsidRPr="00EA42EE">
        <w:rPr>
          <w:noProof/>
        </w:rPr>
        <w:t>[Wortlaut des Leitsatzes]</w:t>
      </w:r>
      <w:r w:rsidRPr="00EA42EE">
        <w:rPr>
          <w:noProof/>
        </w:rPr>
        <w:fldChar w:fldCharType="end"/>
      </w:r>
      <w:r w:rsidRPr="00EA42EE">
        <w:rPr>
          <w:noProof/>
        </w:rPr>
        <w:t xml:space="preserve"> Bereich Umweltbelange</w:t>
      </w:r>
    </w:p>
    <w:p w14:paraId="7C2F3EA8" w14:textId="77777777" w:rsidR="00EA42EE" w:rsidRDefault="00EA42EE" w:rsidP="00EA42EE">
      <w:pPr>
        <w:spacing w:after="40" w:line="240" w:lineRule="auto"/>
        <w:rPr>
          <w:noProof/>
        </w:rPr>
      </w:pPr>
      <w:r w:rsidRPr="00EA42EE">
        <w:rPr>
          <w:noProof/>
        </w:rPr>
        <w:t xml:space="preserve">Leitsatz </w:t>
      </w:r>
      <w:r w:rsidRPr="00EA42EE">
        <w:rPr>
          <w:noProof/>
        </w:rPr>
        <w:fldChar w:fldCharType="begin">
          <w:ffData>
            <w:name w:val="Text7"/>
            <w:enabled/>
            <w:calcOnExit w:val="0"/>
            <w:textInput>
              <w:default w:val="[Nr.]"/>
            </w:textInput>
          </w:ffData>
        </w:fldChar>
      </w:r>
      <w:r w:rsidRPr="00EA42EE">
        <w:rPr>
          <w:noProof/>
        </w:rPr>
        <w:instrText xml:space="preserve"> FORMTEXT </w:instrText>
      </w:r>
      <w:r w:rsidRPr="00EA42EE">
        <w:rPr>
          <w:noProof/>
        </w:rPr>
      </w:r>
      <w:r w:rsidRPr="00EA42EE">
        <w:rPr>
          <w:noProof/>
        </w:rPr>
        <w:fldChar w:fldCharType="separate"/>
      </w:r>
      <w:r w:rsidRPr="00EA42EE">
        <w:rPr>
          <w:noProof/>
        </w:rPr>
        <w:t>[Nr.]</w:t>
      </w:r>
      <w:r w:rsidRPr="00EA42EE">
        <w:rPr>
          <w:noProof/>
        </w:rPr>
        <w:fldChar w:fldCharType="end"/>
      </w:r>
      <w:r w:rsidRPr="00EA42EE">
        <w:rPr>
          <w:noProof/>
        </w:rPr>
        <w:t xml:space="preserve">: </w:t>
      </w:r>
      <w:r w:rsidRPr="00EA42EE">
        <w:rPr>
          <w:noProof/>
        </w:rPr>
        <w:fldChar w:fldCharType="begin">
          <w:ffData>
            <w:name w:val="Text8"/>
            <w:enabled/>
            <w:calcOnExit w:val="0"/>
            <w:textInput>
              <w:default w:val="[Wortlaut des Leitsatzes]"/>
            </w:textInput>
          </w:ffData>
        </w:fldChar>
      </w:r>
      <w:r w:rsidRPr="00EA42EE">
        <w:rPr>
          <w:noProof/>
        </w:rPr>
        <w:instrText xml:space="preserve"> FORMTEXT </w:instrText>
      </w:r>
      <w:r w:rsidRPr="00EA42EE">
        <w:rPr>
          <w:noProof/>
        </w:rPr>
      </w:r>
      <w:r w:rsidRPr="00EA42EE">
        <w:rPr>
          <w:noProof/>
        </w:rPr>
        <w:fldChar w:fldCharType="separate"/>
      </w:r>
      <w:r w:rsidRPr="00EA42EE">
        <w:rPr>
          <w:noProof/>
        </w:rPr>
        <w:t>[Wortlaut des Leitsatzes]</w:t>
      </w:r>
      <w:r w:rsidRPr="00EA42EE">
        <w:rPr>
          <w:noProof/>
        </w:rPr>
        <w:fldChar w:fldCharType="end"/>
      </w:r>
      <w:r w:rsidRPr="00EA42EE">
        <w:rPr>
          <w:noProof/>
        </w:rPr>
        <w:t xml:space="preserve"> Bereich Vereinserfolg</w:t>
      </w:r>
    </w:p>
    <w:p w14:paraId="2994B7D6" w14:textId="77777777" w:rsidR="00EA42EE" w:rsidRPr="00EA42EE" w:rsidRDefault="00EA42EE" w:rsidP="00EA42EE">
      <w:pPr>
        <w:spacing w:after="40" w:line="240" w:lineRule="auto"/>
        <w:rPr>
          <w:noProof/>
        </w:rPr>
      </w:pPr>
    </w:p>
    <w:p w14:paraId="3B83A05A" w14:textId="2E953AFA" w:rsidR="00EA42EE" w:rsidRPr="00EA42EE" w:rsidRDefault="00425ABC" w:rsidP="00EA42EE">
      <w:pPr>
        <w:spacing w:after="40" w:line="240" w:lineRule="auto"/>
        <w:rPr>
          <w:noProof/>
        </w:rPr>
      </w:pPr>
      <w:r>
        <w:rPr>
          <w:noProof/>
          <w:highlight w:val="green"/>
        </w:rPr>
        <w:fldChar w:fldCharType="begin">
          <w:ffData>
            <w:name w:val="Text6"/>
            <w:enabled/>
            <w:calcOnExit w:val="0"/>
            <w:textInput>
              <w:default w:val="Bearbeitungshinweis: Nennen Sie hier Ihre Schwerpunkt-Leitsätze. Sie sollten jeweils einen Leitsatz aus den Bereichen Soziale Belange, Umweltbelange und Vereinserfolg auswählen. Somit sollten mind. 3 Leitsätze ausgewählt werden, wenn Sie möchten auch mehr"/>
            </w:textInput>
          </w:ffData>
        </w:fldChar>
      </w:r>
      <w:bookmarkStart w:id="3" w:name="Text6"/>
      <w:r>
        <w:rPr>
          <w:noProof/>
          <w:highlight w:val="green"/>
        </w:rPr>
        <w:instrText xml:space="preserve"> FORMTEXT </w:instrText>
      </w:r>
      <w:r>
        <w:rPr>
          <w:noProof/>
          <w:highlight w:val="green"/>
        </w:rPr>
      </w:r>
      <w:r>
        <w:rPr>
          <w:noProof/>
          <w:highlight w:val="green"/>
        </w:rPr>
        <w:fldChar w:fldCharType="separate"/>
      </w:r>
      <w:r>
        <w:rPr>
          <w:noProof/>
          <w:highlight w:val="green"/>
        </w:rPr>
        <w:t>Bearbeitungshinweis: Nennen Sie hier Ihre Schwerpunkt-Leitsätze. Sie sollten jeweils einen Leitsatz aus den Bereichen Soziale Belange, Umweltbelange und Vereinserfolg auswählen. Somit sollten mind. 3 Leitsätze ausgewählt werden, wenn Sie möchten auch mehr</w:t>
      </w:r>
      <w:r>
        <w:rPr>
          <w:noProof/>
          <w:highlight w:val="green"/>
        </w:rPr>
        <w:fldChar w:fldCharType="end"/>
      </w:r>
      <w:bookmarkEnd w:id="3"/>
    </w:p>
    <w:p w14:paraId="43AB7722" w14:textId="77777777" w:rsidR="00EA42EE" w:rsidRPr="00EA42EE" w:rsidRDefault="00EA42EE" w:rsidP="00EA42EE">
      <w:pPr>
        <w:keepNext/>
        <w:keepLines/>
        <w:spacing w:before="360" w:line="240" w:lineRule="auto"/>
        <w:outlineLvl w:val="1"/>
        <w:rPr>
          <w:rFonts w:eastAsiaTheme="majorEastAsia" w:cstheme="majorBidi"/>
          <w:b/>
          <w:bCs/>
          <w:color w:val="80266D"/>
          <w:sz w:val="24"/>
          <w:szCs w:val="24"/>
          <w14:ligatures w14:val="standardContextual"/>
        </w:rPr>
      </w:pPr>
      <w:r w:rsidRPr="00EA42EE">
        <w:rPr>
          <w:rFonts w:eastAsiaTheme="majorEastAsia" w:cstheme="majorBidi"/>
          <w:b/>
          <w:bCs/>
          <w:color w:val="80266D"/>
          <w:sz w:val="24"/>
          <w:szCs w:val="24"/>
          <w14:ligatures w14:val="standardContextual"/>
        </w:rPr>
        <w:t xml:space="preserve">Warum uns diese Schwerpunkte besonders wichtig sind </w:t>
      </w:r>
    </w:p>
    <w:p w14:paraId="24063669" w14:textId="026D16B7" w:rsidR="00EA42EE" w:rsidRPr="00EA42EE" w:rsidRDefault="00425ABC" w:rsidP="00EA42EE">
      <w:pPr>
        <w:rPr>
          <w:szCs w:val="22"/>
        </w:rPr>
      </w:pPr>
      <w:r>
        <w:rPr>
          <w:szCs w:val="22"/>
        </w:rPr>
        <w:fldChar w:fldCharType="begin">
          <w:ffData>
            <w:name w:val=""/>
            <w:enabled/>
            <w:calcOnExit w:val="0"/>
            <w:textInput>
              <w:default w:val="[Erläutern Sie an dieser Stelle kurz, warum Sie den Schwerpunkt Ihrer Nachhaltigkeitsarbeit auf die oben genannten Leitsätze legen möchten. Empfohlener Umfang: 1/4 bis 1/2 Seite]"/>
            </w:textInput>
          </w:ffData>
        </w:fldChar>
      </w:r>
      <w:r>
        <w:rPr>
          <w:szCs w:val="22"/>
        </w:rPr>
        <w:instrText xml:space="preserve"> FORMTEXT </w:instrText>
      </w:r>
      <w:r>
        <w:rPr>
          <w:szCs w:val="22"/>
        </w:rPr>
      </w:r>
      <w:r>
        <w:rPr>
          <w:szCs w:val="22"/>
        </w:rPr>
        <w:fldChar w:fldCharType="separate"/>
      </w:r>
      <w:r>
        <w:rPr>
          <w:noProof/>
          <w:szCs w:val="22"/>
        </w:rPr>
        <w:t>[Erläutern Sie an dieser Stelle kurz, warum Sie den Schwerpunkt Ihrer Nachhaltigkeitsarbeit auf die oben genannten Leitsätze legen möchten. Empfohlener Umfang: 1/4 bis 1/2 Seite]</w:t>
      </w:r>
      <w:r>
        <w:rPr>
          <w:szCs w:val="22"/>
        </w:rPr>
        <w:fldChar w:fldCharType="end"/>
      </w:r>
    </w:p>
    <w:p w14:paraId="633E990D" w14:textId="29A684E7" w:rsidR="005821D9" w:rsidRDefault="005821D9" w:rsidP="005459C1">
      <w:pPr>
        <w:pStyle w:val="Aufzhlungszeichen"/>
      </w:pPr>
      <w:r>
        <w:br w:type="page"/>
      </w:r>
    </w:p>
    <w:p w14:paraId="7E7834BD" w14:textId="19514A63" w:rsidR="002C394B" w:rsidRDefault="005821D9" w:rsidP="005459C1">
      <w:pPr>
        <w:pStyle w:val="Aufzhlungszeichen"/>
        <w:numPr>
          <w:ilvl w:val="0"/>
          <w:numId w:val="0"/>
        </w:numPr>
        <w:ind w:left="720"/>
      </w:pPr>
      <w:r>
        <w:rPr>
          <w:noProof/>
        </w:rPr>
        <w:lastRenderedPageBreak/>
        <w:drawing>
          <wp:anchor distT="0" distB="0" distL="114300" distR="114300" simplePos="0" relativeHeight="251667968" behindDoc="0" locked="0" layoutInCell="1" allowOverlap="1" wp14:anchorId="5E9F6F56" wp14:editId="602F8E64">
            <wp:simplePos x="0" y="0"/>
            <wp:positionH relativeFrom="margin">
              <wp:posOffset>-960120</wp:posOffset>
            </wp:positionH>
            <wp:positionV relativeFrom="margin">
              <wp:posOffset>-795655</wp:posOffset>
            </wp:positionV>
            <wp:extent cx="7624800" cy="10699200"/>
            <wp:effectExtent l="0" t="0" r="0" b="0"/>
            <wp:wrapTopAndBottom/>
            <wp:docPr id="2"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ten:Kunden:N-Strategie:N-Charta:N-Charta-Sport:02_Kampagne:04_Grafik:02_Entwurf:03_Kommunikationsmittel:Step_03:Zielkonzeptvorlage:PNGs:191024_N-Charta-Sport_Zielkonzeptvorlage_Kapitel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283A7" w14:textId="6FDE41AC" w:rsidR="00967C7C" w:rsidRPr="00051DB1" w:rsidRDefault="00967C7C" w:rsidP="00051DB1">
      <w:pPr>
        <w:pStyle w:val="berschrift1"/>
      </w:pPr>
      <w:bookmarkStart w:id="4" w:name="_Toc92984906"/>
      <w:r w:rsidRPr="00051DB1">
        <w:lastRenderedPageBreak/>
        <w:t>Zielsetzung</w:t>
      </w:r>
      <w:r w:rsidR="006E42AF" w:rsidRPr="00051DB1">
        <w:t xml:space="preserve"> </w:t>
      </w:r>
      <w:r w:rsidRPr="00051DB1">
        <w:t>zu unseren Schwerpunktthemen</w:t>
      </w:r>
      <w:bookmarkEnd w:id="4"/>
    </w:p>
    <w:p w14:paraId="71018823" w14:textId="52E350C0" w:rsidR="00F248E8" w:rsidRPr="00225CAA" w:rsidRDefault="002905BD" w:rsidP="00051DB1">
      <w:pPr>
        <w:pStyle w:val="berschrift2"/>
      </w:pPr>
      <w:r>
        <w:fldChar w:fldCharType="begin">
          <w:ffData>
            <w:name w:val="Text8"/>
            <w:enabled/>
            <w:calcOnExit w:val="0"/>
            <w:textInput>
              <w:default w:val="[Thema/Name des 1. Schwerpunkt-Leitsatzes]"/>
            </w:textInput>
          </w:ffData>
        </w:fldChar>
      </w:r>
      <w:bookmarkStart w:id="5" w:name="Text8"/>
      <w:r>
        <w:instrText xml:space="preserve"> FORMTEXT </w:instrText>
      </w:r>
      <w:r>
        <w:fldChar w:fldCharType="separate"/>
      </w:r>
      <w:r>
        <w:rPr>
          <w:noProof/>
        </w:rPr>
        <w:t>[Thema/Name des 1. Schwerpunkt-Leitsatzes]</w:t>
      </w:r>
      <w:r>
        <w:fldChar w:fldCharType="end"/>
      </w:r>
      <w:bookmarkEnd w:id="5"/>
    </w:p>
    <w:p w14:paraId="62D0AB43" w14:textId="77777777" w:rsidR="00F248E8" w:rsidRDefault="00967C7C" w:rsidP="00051DB1">
      <w:pPr>
        <w:pStyle w:val="berschrift3"/>
      </w:pPr>
      <w:r>
        <w:t>Wo stehen wir?</w:t>
      </w:r>
    </w:p>
    <w:p w14:paraId="7A470F9D" w14:textId="101556FE" w:rsidR="00F824FE" w:rsidRPr="00F824FE" w:rsidRDefault="00A258D8" w:rsidP="004E6E90">
      <w:pPr>
        <w:rPr>
          <w:bCs/>
        </w:rPr>
      </w:pPr>
      <w:r>
        <w:rPr>
          <w:bCs/>
        </w:rPr>
        <w:fldChar w:fldCharType="begin">
          <w:ffData>
            <w:name w:val=""/>
            <w:enabled/>
            <w:calcOnExit w:val="0"/>
            <w:textInput>
              <w:default w:val="[Beschreiben Sie hier kurz und prägnant die aktuelle Situation in Ihrem Verein hinsichtlich des Leitsatzes. Umfang ca. 1/4 Seite]"/>
            </w:textInput>
          </w:ffData>
        </w:fldChar>
      </w:r>
      <w:r>
        <w:rPr>
          <w:bCs/>
        </w:rPr>
        <w:instrText xml:space="preserve"> FORMTEXT </w:instrText>
      </w:r>
      <w:r>
        <w:rPr>
          <w:bCs/>
        </w:rPr>
      </w:r>
      <w:r>
        <w:rPr>
          <w:bCs/>
        </w:rPr>
        <w:fldChar w:fldCharType="separate"/>
      </w:r>
      <w:r>
        <w:rPr>
          <w:bCs/>
          <w:noProof/>
        </w:rPr>
        <w:t>[Beschreiben Sie hier kurz und prägnant die aktuelle Situation in Ihrem Verein hinsichtlich des Leitsatzes. Umfang ca. 1/4 Seite]</w:t>
      </w:r>
      <w:r>
        <w:rPr>
          <w:bCs/>
        </w:rPr>
        <w:fldChar w:fldCharType="end"/>
      </w:r>
    </w:p>
    <w:p w14:paraId="5C0E64B8" w14:textId="3300B459" w:rsidR="00901F9A" w:rsidRPr="00F824FE" w:rsidRDefault="00901F9A" w:rsidP="00051DB1">
      <w:pPr>
        <w:pStyle w:val="berschrift3"/>
      </w:pPr>
      <w:r>
        <w:t xml:space="preserve">Maßnahmen: </w:t>
      </w:r>
      <w:r w:rsidRPr="00F824FE">
        <w:t>Wie wir Veränderungen herbeiführen wollen</w:t>
      </w:r>
      <w:r>
        <w:t xml:space="preserve"> </w:t>
      </w:r>
    </w:p>
    <w:p w14:paraId="1FA11082" w14:textId="2B1969BE" w:rsidR="00DA1A8B" w:rsidRDefault="00A258D8" w:rsidP="004E6E90">
      <w:pPr>
        <w:rPr>
          <w:bCs/>
          <w:noProof/>
        </w:rPr>
      </w:pPr>
      <w:r w:rsidRPr="00A258D8">
        <w:rPr>
          <w:bCs/>
          <w:noProof/>
          <w:highlight w:val="green"/>
        </w:rPr>
        <w:t>Beschreiben Sie hier bitte kurz, welche Maßnahmen Sie ergreifen wollen, um Veränderungen herbeizuführen. Bitte nennen Sie Gründe, weshalb Sie sich für diese Veränderungen entscheiden. Was möchten Sie mit diesen Maßnahmen erreichen?</w:t>
      </w:r>
    </w:p>
    <w:p w14:paraId="6DB25160" w14:textId="59DC3716" w:rsidR="00F824FE" w:rsidRPr="00DA4E12" w:rsidRDefault="00A258D8" w:rsidP="004E6E90">
      <w:pPr>
        <w:rPr>
          <w:szCs w:val="22"/>
        </w:rPr>
      </w:pPr>
      <w:r>
        <w:rPr>
          <w:szCs w:val="22"/>
        </w:rPr>
        <w:fldChar w:fldCharType="begin">
          <w:ffData>
            <w:name w:val=""/>
            <w:enabled/>
            <w:calcOnExit w:val="0"/>
            <w:textInput>
              <w:default w:val="[Umfang ca. 1/4 - 1/2 Seite]"/>
            </w:textInput>
          </w:ffData>
        </w:fldChar>
      </w:r>
      <w:r>
        <w:rPr>
          <w:szCs w:val="22"/>
        </w:rPr>
        <w:instrText xml:space="preserve"> FORMTEXT </w:instrText>
      </w:r>
      <w:r>
        <w:rPr>
          <w:szCs w:val="22"/>
        </w:rPr>
      </w:r>
      <w:r>
        <w:rPr>
          <w:szCs w:val="22"/>
        </w:rPr>
        <w:fldChar w:fldCharType="separate"/>
      </w:r>
      <w:r>
        <w:rPr>
          <w:noProof/>
          <w:szCs w:val="22"/>
        </w:rPr>
        <w:t>[Umfang ca. 1/4 - 1/2 Seite]</w:t>
      </w:r>
      <w:r>
        <w:rPr>
          <w:szCs w:val="22"/>
        </w:rPr>
        <w:fldChar w:fldCharType="end"/>
      </w:r>
    </w:p>
    <w:p w14:paraId="1F9E8B2F" w14:textId="0C14681E" w:rsidR="00901F9A" w:rsidRDefault="00901F9A" w:rsidP="00A258D8">
      <w:pPr>
        <w:pStyle w:val="berschrift3"/>
      </w:pPr>
      <w:r>
        <w:t xml:space="preserve">Ziele: </w:t>
      </w:r>
      <w:r w:rsidRPr="00F824FE">
        <w:t xml:space="preserve">Daran wollen wir uns messen </w:t>
      </w:r>
    </w:p>
    <w:p w14:paraId="092E7F07" w14:textId="0BE1B015" w:rsidR="00B542EE" w:rsidRPr="00B542EE" w:rsidRDefault="00375B61" w:rsidP="004E6E90">
      <w:r w:rsidRPr="00D4270C">
        <w:rPr>
          <w:highlight w:val="green"/>
        </w:rPr>
        <w:t xml:space="preserve">Nennen Sie in diesem Abschnitt bitte kurz, welche messbaren Ziele hinter Ihren Maßnahmen stehen und </w:t>
      </w:r>
      <w:r w:rsidR="00056A32" w:rsidRPr="00D4270C">
        <w:rPr>
          <w:highlight w:val="green"/>
        </w:rPr>
        <w:t xml:space="preserve">welchen Zeitraum Sie </w:t>
      </w:r>
      <w:r w:rsidR="00505B24" w:rsidRPr="00D4270C">
        <w:rPr>
          <w:highlight w:val="green"/>
        </w:rPr>
        <w:t xml:space="preserve">veranschlagen, um das Ziel zu erreichen. Sie dürfen bei großen </w:t>
      </w:r>
      <w:r w:rsidR="00C13D7D" w:rsidRPr="00D4270C">
        <w:rPr>
          <w:highlight w:val="green"/>
        </w:rPr>
        <w:t>Maßnahmen</w:t>
      </w:r>
      <w:r w:rsidR="00505B24" w:rsidRPr="00D4270C">
        <w:rPr>
          <w:highlight w:val="green"/>
        </w:rPr>
        <w:t xml:space="preserve"> auch länger als ein </w:t>
      </w:r>
      <w:r w:rsidR="00C13D7D" w:rsidRPr="00D4270C">
        <w:rPr>
          <w:highlight w:val="green"/>
        </w:rPr>
        <w:t>N!-Charta</w:t>
      </w:r>
      <w:r w:rsidR="00505B24" w:rsidRPr="00D4270C">
        <w:rPr>
          <w:highlight w:val="green"/>
        </w:rPr>
        <w:t>-Jahr benötigen.</w:t>
      </w:r>
    </w:p>
    <w:tbl>
      <w:tblPr>
        <w:tblStyle w:val="Gitternetztabelle1hellAkzent3"/>
        <w:tblW w:w="8926" w:type="dxa"/>
        <w:tblLook w:val="04A0" w:firstRow="1" w:lastRow="0" w:firstColumn="1" w:lastColumn="0" w:noHBand="0" w:noVBand="1"/>
        <w:tblCaption w:val="Übersicht der Maßnahmen, Ziele und Zeiträume"/>
        <w:tblDescription w:val="Hier werden alle Maßnahmen, die der UInterzeichner geplant hat, mit den jeweiligen Zielen und zeiträumen aufgelistet."/>
      </w:tblPr>
      <w:tblGrid>
        <w:gridCol w:w="3681"/>
        <w:gridCol w:w="3685"/>
        <w:gridCol w:w="1560"/>
      </w:tblGrid>
      <w:tr w:rsidR="00AE10D3" w14:paraId="30F264F0" w14:textId="2C92359E" w:rsidTr="00B3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42F88B" w14:textId="77777777" w:rsidR="00AE10D3" w:rsidRPr="00597A0C" w:rsidRDefault="00AE10D3" w:rsidP="00597A0C">
            <w:pPr>
              <w:pStyle w:val="TH"/>
            </w:pPr>
            <w:r w:rsidRPr="00597A0C">
              <w:t>Maßnahmen</w:t>
            </w:r>
          </w:p>
          <w:p w14:paraId="285B057A" w14:textId="6B038410" w:rsidR="00A258D8" w:rsidRPr="00597A0C" w:rsidRDefault="00A258D8" w:rsidP="00597A0C">
            <w:pPr>
              <w:pStyle w:val="TH"/>
              <w:ind w:left="0" w:firstLine="0"/>
            </w:pPr>
            <w:r w:rsidRPr="00597A0C">
              <w:t>„Wie wir Veränderungen herbei-führen wollen“</w:t>
            </w:r>
          </w:p>
        </w:tc>
        <w:tc>
          <w:tcPr>
            <w:tcW w:w="3685" w:type="dxa"/>
          </w:tcPr>
          <w:p w14:paraId="6A0EA834" w14:textId="77777777" w:rsidR="00AE10D3" w:rsidRPr="00597A0C" w:rsidRDefault="00AE10D3" w:rsidP="00597A0C">
            <w:pPr>
              <w:pStyle w:val="TH"/>
              <w:cnfStyle w:val="100000000000" w:firstRow="1" w:lastRow="0" w:firstColumn="0" w:lastColumn="0" w:oddVBand="0" w:evenVBand="0" w:oddHBand="0" w:evenHBand="0" w:firstRowFirstColumn="0" w:firstRowLastColumn="0" w:lastRowFirstColumn="0" w:lastRowLastColumn="0"/>
            </w:pPr>
            <w:r w:rsidRPr="00597A0C">
              <w:t xml:space="preserve">Ziele </w:t>
            </w:r>
          </w:p>
          <w:p w14:paraId="46EDEEE3" w14:textId="4F57BFE9"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pPr>
            <w:r w:rsidRPr="00597A0C">
              <w:t>„Daran wollen wir uns messen“</w:t>
            </w:r>
          </w:p>
        </w:tc>
        <w:tc>
          <w:tcPr>
            <w:tcW w:w="1560" w:type="dxa"/>
          </w:tcPr>
          <w:p w14:paraId="001FC984" w14:textId="04FD7E08" w:rsidR="00AE10D3" w:rsidRPr="00597A0C" w:rsidRDefault="00AE10D3" w:rsidP="00597A0C">
            <w:pPr>
              <w:pStyle w:val="TH"/>
              <w:cnfStyle w:val="100000000000" w:firstRow="1" w:lastRow="0" w:firstColumn="0" w:lastColumn="0" w:oddVBand="0" w:evenVBand="0" w:oddHBand="0" w:evenHBand="0" w:firstRowFirstColumn="0" w:firstRowLastColumn="0" w:lastRowFirstColumn="0" w:lastRowLastColumn="0"/>
            </w:pPr>
            <w:r w:rsidRPr="00597A0C">
              <w:t>Zeitraum</w:t>
            </w:r>
          </w:p>
        </w:tc>
      </w:tr>
      <w:tr w:rsidR="00AE10D3" w14:paraId="5651484B" w14:textId="49942EA0" w:rsidTr="00B356F9">
        <w:tc>
          <w:tcPr>
            <w:cnfStyle w:val="001000000000" w:firstRow="0" w:lastRow="0" w:firstColumn="1" w:lastColumn="0" w:oddVBand="0" w:evenVBand="0" w:oddHBand="0" w:evenHBand="0" w:firstRowFirstColumn="0" w:firstRowLastColumn="0" w:lastRowFirstColumn="0" w:lastRowLastColumn="0"/>
            <w:tcW w:w="3681" w:type="dxa"/>
          </w:tcPr>
          <w:p w14:paraId="399827D8" w14:textId="579611A4"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D3D5E24" w14:textId="6C679076"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4CD87F1" w14:textId="1D6A698C"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AE10D3" w14:paraId="0F40E09A" w14:textId="0382701B" w:rsidTr="00B356F9">
        <w:tc>
          <w:tcPr>
            <w:cnfStyle w:val="001000000000" w:firstRow="0" w:lastRow="0" w:firstColumn="1" w:lastColumn="0" w:oddVBand="0" w:evenVBand="0" w:oddHBand="0" w:evenHBand="0" w:firstRowFirstColumn="0" w:firstRowLastColumn="0" w:lastRowFirstColumn="0" w:lastRowLastColumn="0"/>
            <w:tcW w:w="3681" w:type="dxa"/>
          </w:tcPr>
          <w:p w14:paraId="08814628" w14:textId="332FAF66"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26D1EBB" w14:textId="5C1DFC5F"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E135B21" w14:textId="165FD164"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AE10D3" w14:paraId="14759D73" w14:textId="697A297B" w:rsidTr="00B356F9">
        <w:tc>
          <w:tcPr>
            <w:cnfStyle w:val="001000000000" w:firstRow="0" w:lastRow="0" w:firstColumn="1" w:lastColumn="0" w:oddVBand="0" w:evenVBand="0" w:oddHBand="0" w:evenHBand="0" w:firstRowFirstColumn="0" w:firstRowLastColumn="0" w:lastRowFirstColumn="0" w:lastRowLastColumn="0"/>
            <w:tcW w:w="3681" w:type="dxa"/>
          </w:tcPr>
          <w:p w14:paraId="44E51831" w14:textId="4768A855"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3DDF10F" w14:textId="0567ABF2"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E963A0A" w14:textId="74F09F46"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AE10D3" w14:paraId="7A687183" w14:textId="4EFC6A5A" w:rsidTr="00B356F9">
        <w:tc>
          <w:tcPr>
            <w:cnfStyle w:val="001000000000" w:firstRow="0" w:lastRow="0" w:firstColumn="1" w:lastColumn="0" w:oddVBand="0" w:evenVBand="0" w:oddHBand="0" w:evenHBand="0" w:firstRowFirstColumn="0" w:firstRowLastColumn="0" w:lastRowFirstColumn="0" w:lastRowLastColumn="0"/>
            <w:tcW w:w="3681" w:type="dxa"/>
          </w:tcPr>
          <w:p w14:paraId="70B9EFE0" w14:textId="150E9B46" w:rsidR="00AE10D3" w:rsidRDefault="00AE10D3" w:rsidP="002905BD">
            <w:pPr>
              <w:ind w:left="720" w:hanging="720"/>
            </w:pPr>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8345332" w14:textId="753C17CF"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488D0BE" w14:textId="4E1B383D" w:rsidR="00AE10D3" w:rsidRDefault="00AE10D3" w:rsidP="002905BD">
            <w:pPr>
              <w:ind w:left="720" w:hanging="720"/>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6D483D0D" w14:textId="77777777" w:rsidR="00520BFB" w:rsidRDefault="00520BFB" w:rsidP="00520BFB"/>
    <w:p w14:paraId="1E2AF7D1" w14:textId="14990645" w:rsidR="002905BD" w:rsidRDefault="002905BD">
      <w:r>
        <w:br w:type="page"/>
      </w:r>
    </w:p>
    <w:p w14:paraId="5578B6ED" w14:textId="25AB2CB8" w:rsidR="0079146F" w:rsidRPr="00225CAA" w:rsidRDefault="002905BD" w:rsidP="00A258D8">
      <w:pPr>
        <w:pStyle w:val="berschrift2"/>
      </w:pPr>
      <w:r>
        <w:lastRenderedPageBreak/>
        <w:fldChar w:fldCharType="begin">
          <w:ffData>
            <w:name w:val=""/>
            <w:enabled/>
            <w:calcOnExit w:val="0"/>
            <w:textInput>
              <w:default w:val="[Thema/Name des 2. Schwerpunkt-Leitsatzes]"/>
            </w:textInput>
          </w:ffData>
        </w:fldChar>
      </w:r>
      <w:r>
        <w:instrText xml:space="preserve"> FORMTEXT </w:instrText>
      </w:r>
      <w:r>
        <w:fldChar w:fldCharType="separate"/>
      </w:r>
      <w:r>
        <w:rPr>
          <w:noProof/>
        </w:rPr>
        <w:t>[Thema/Name des 2. Schwerpunkt-Leitsatzes]</w:t>
      </w:r>
      <w:r>
        <w:fldChar w:fldCharType="end"/>
      </w:r>
      <w:r w:rsidR="00E44BC5">
        <w:t xml:space="preserve"> </w:t>
      </w:r>
    </w:p>
    <w:p w14:paraId="2F812313" w14:textId="77777777" w:rsidR="002905BD" w:rsidRDefault="002905BD" w:rsidP="00A258D8">
      <w:pPr>
        <w:pStyle w:val="berschrift3"/>
      </w:pPr>
      <w:r>
        <w:t>Wo stehen wir?</w:t>
      </w:r>
    </w:p>
    <w:p w14:paraId="082B5776" w14:textId="3104F0BF" w:rsidR="002905BD" w:rsidRPr="00F824FE" w:rsidRDefault="00A258D8" w:rsidP="002905BD">
      <w:pPr>
        <w:rPr>
          <w:bCs/>
        </w:rPr>
      </w:pPr>
      <w:r>
        <w:rPr>
          <w:bCs/>
        </w:rPr>
        <w:fldChar w:fldCharType="begin">
          <w:ffData>
            <w:name w:val=""/>
            <w:enabled/>
            <w:calcOnExit w:val="0"/>
            <w:textInput>
              <w:default w:val="[Beschreiben Sie hier kurz und prägnant die aktuelle Situation in Ihrem Verein hinsichtlich des Leitsatzes. Umfang ca. 1/4 Seite]"/>
            </w:textInput>
          </w:ffData>
        </w:fldChar>
      </w:r>
      <w:r>
        <w:rPr>
          <w:bCs/>
        </w:rPr>
        <w:instrText xml:space="preserve"> FORMTEXT </w:instrText>
      </w:r>
      <w:r>
        <w:rPr>
          <w:bCs/>
        </w:rPr>
      </w:r>
      <w:r>
        <w:rPr>
          <w:bCs/>
        </w:rPr>
        <w:fldChar w:fldCharType="separate"/>
      </w:r>
      <w:r>
        <w:rPr>
          <w:bCs/>
          <w:noProof/>
        </w:rPr>
        <w:t>[Beschreiben Sie hier kurz und prägnant die aktuelle Situation in Ihrem Verein hinsichtlich des Leitsatzes. Umfang ca. 1/4 Seite]</w:t>
      </w:r>
      <w:r>
        <w:rPr>
          <w:bCs/>
        </w:rPr>
        <w:fldChar w:fldCharType="end"/>
      </w:r>
    </w:p>
    <w:p w14:paraId="4F54682B" w14:textId="513CD194" w:rsidR="00901F9A" w:rsidRPr="00F824FE" w:rsidRDefault="00901F9A" w:rsidP="00A258D8">
      <w:pPr>
        <w:pStyle w:val="berschrift3"/>
      </w:pPr>
      <w:r>
        <w:t xml:space="preserve">Maßnahmen: </w:t>
      </w:r>
      <w:r w:rsidRPr="00F824FE">
        <w:t>Wie wir Veränderungen herbeiführen wollen</w:t>
      </w:r>
      <w:r>
        <w:t xml:space="preserve"> </w:t>
      </w:r>
    </w:p>
    <w:p w14:paraId="5DB96ADB" w14:textId="77777777" w:rsidR="00A258D8" w:rsidRDefault="00A258D8" w:rsidP="00A258D8">
      <w:pPr>
        <w:rPr>
          <w:bCs/>
          <w:noProof/>
        </w:rPr>
      </w:pPr>
      <w:r w:rsidRPr="00A258D8">
        <w:rPr>
          <w:bCs/>
          <w:noProof/>
          <w:highlight w:val="green"/>
        </w:rPr>
        <w:t>Beschreiben Sie hier bitte kurz, welche Maßnahmen Sie ergreifen wollen, um Veränderungen herbeizuführen. Bitte nennen Sie Gründe, weshalb Sie sich für diese Veränderungen entscheiden. Was möchten Sie mit diesen Maßnahmen erreichen?</w:t>
      </w:r>
    </w:p>
    <w:p w14:paraId="6E531507" w14:textId="64567D28" w:rsidR="002905BD" w:rsidRPr="00DA4E12" w:rsidRDefault="00A258D8" w:rsidP="002905BD">
      <w:pPr>
        <w:rPr>
          <w:szCs w:val="22"/>
        </w:rPr>
      </w:pPr>
      <w:r>
        <w:rPr>
          <w:szCs w:val="22"/>
        </w:rPr>
        <w:fldChar w:fldCharType="begin">
          <w:ffData>
            <w:name w:val=""/>
            <w:enabled/>
            <w:calcOnExit w:val="0"/>
            <w:textInput>
              <w:default w:val="[Umfang ca. 1/4 - 1/2 Seite]"/>
            </w:textInput>
          </w:ffData>
        </w:fldChar>
      </w:r>
      <w:r>
        <w:rPr>
          <w:szCs w:val="22"/>
        </w:rPr>
        <w:instrText xml:space="preserve"> FORMTEXT </w:instrText>
      </w:r>
      <w:r>
        <w:rPr>
          <w:szCs w:val="22"/>
        </w:rPr>
      </w:r>
      <w:r>
        <w:rPr>
          <w:szCs w:val="22"/>
        </w:rPr>
        <w:fldChar w:fldCharType="separate"/>
      </w:r>
      <w:r>
        <w:rPr>
          <w:noProof/>
          <w:szCs w:val="22"/>
        </w:rPr>
        <w:t>[Umfang ca. 1/4 - 1/2 Seite]</w:t>
      </w:r>
      <w:r>
        <w:rPr>
          <w:szCs w:val="22"/>
        </w:rPr>
        <w:fldChar w:fldCharType="end"/>
      </w:r>
    </w:p>
    <w:p w14:paraId="0521C2C2" w14:textId="4933CD17" w:rsidR="00901F9A" w:rsidRDefault="00901F9A" w:rsidP="00A258D8">
      <w:pPr>
        <w:pStyle w:val="berschrift3"/>
      </w:pPr>
      <w:r>
        <w:t xml:space="preserve">Ziele: </w:t>
      </w:r>
      <w:r w:rsidRPr="00F824FE">
        <w:t xml:space="preserve">Daran wollen wir uns messen </w:t>
      </w:r>
    </w:p>
    <w:p w14:paraId="21B4D902" w14:textId="77777777" w:rsidR="002905BD" w:rsidRPr="00B542EE" w:rsidRDefault="002905BD" w:rsidP="002905BD">
      <w:r w:rsidRPr="00D4270C">
        <w:rPr>
          <w:highlight w:val="green"/>
        </w:rPr>
        <w:t>Nennen Sie in diesem Abschnitt bitte kurz, welche messbaren Ziele hinter Ihren Maßnahmen stehen und welchen Zeitraum Sie veranschlagen, um das Ziel zu erreichen. Sie dürfen bei großen Maßnahmen auch länger als ein N!-Charta-Jahr benötigen.</w:t>
      </w:r>
    </w:p>
    <w:tbl>
      <w:tblPr>
        <w:tblStyle w:val="Gitternetztabelle1hellAkzent3"/>
        <w:tblW w:w="8926" w:type="dxa"/>
        <w:tblLook w:val="04A0" w:firstRow="1" w:lastRow="0" w:firstColumn="1" w:lastColumn="0" w:noHBand="0" w:noVBand="1"/>
        <w:tblCaption w:val="Übersicht über Maßnahmen, Ziele und Zeiträume"/>
        <w:tblDescription w:val="Hier werden alle Maßnahmen, die der UInterzeichner geplant hat, mit den jeweiligen Zielen und zeiträumen aufgelistet."/>
      </w:tblPr>
      <w:tblGrid>
        <w:gridCol w:w="3681"/>
        <w:gridCol w:w="3685"/>
        <w:gridCol w:w="1560"/>
      </w:tblGrid>
      <w:tr w:rsidR="00A258D8" w14:paraId="6AB833CA"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352CFE" w14:textId="77777777" w:rsidR="00A258D8" w:rsidRPr="00597A0C" w:rsidRDefault="00A258D8" w:rsidP="00597A0C">
            <w:pPr>
              <w:pStyle w:val="TH"/>
              <w:rPr>
                <w:b/>
                <w:bCs/>
              </w:rPr>
            </w:pPr>
            <w:r w:rsidRPr="00597A0C">
              <w:rPr>
                <w:b/>
              </w:rPr>
              <w:t>Maßnahmen</w:t>
            </w:r>
          </w:p>
          <w:p w14:paraId="31F5D487" w14:textId="5E0BEF1A" w:rsidR="00A258D8" w:rsidRPr="00597A0C" w:rsidRDefault="00A258D8" w:rsidP="00597A0C">
            <w:pPr>
              <w:pStyle w:val="TH"/>
              <w:ind w:left="0" w:firstLine="22"/>
              <w:rPr>
                <w:b/>
              </w:rPr>
            </w:pPr>
            <w:r w:rsidRPr="00597A0C">
              <w:rPr>
                <w:b/>
              </w:rPr>
              <w:t>„Wie wir Veränderungen herbei-führen wollen“</w:t>
            </w:r>
          </w:p>
        </w:tc>
        <w:tc>
          <w:tcPr>
            <w:tcW w:w="3685" w:type="dxa"/>
          </w:tcPr>
          <w:p w14:paraId="67B44585" w14:textId="77777777"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rPr>
                <w:b/>
                <w:bCs/>
              </w:rPr>
            </w:pPr>
            <w:r w:rsidRPr="00597A0C">
              <w:rPr>
                <w:b/>
              </w:rPr>
              <w:t xml:space="preserve">Ziele </w:t>
            </w:r>
          </w:p>
          <w:p w14:paraId="3EE71EBA" w14:textId="09DBFA81"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„Daran wollen wir uns messen“</w:t>
            </w:r>
          </w:p>
        </w:tc>
        <w:tc>
          <w:tcPr>
            <w:tcW w:w="1560" w:type="dxa"/>
          </w:tcPr>
          <w:p w14:paraId="43929DB0" w14:textId="77777777" w:rsidR="00A258D8" w:rsidRPr="00597A0C" w:rsidRDefault="00A258D8"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Zeitraum</w:t>
            </w:r>
          </w:p>
        </w:tc>
      </w:tr>
      <w:tr w:rsidR="002905BD" w14:paraId="1A58A25E"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7A7B7D5"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8442BFD"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A5858EF"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4BE0240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559A5F2"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B401EC9"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5E9F81D"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0AB1CA05"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0D258C2"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0A40A3B"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02947BC"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6ED5353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19FE9AC"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ED44CBE"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190E605"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BF28D69" w14:textId="77777777" w:rsidR="002905BD" w:rsidRDefault="002905BD">
      <w:pPr>
        <w:rPr>
          <w:rFonts w:ascii="Arial Black" w:hAnsi="Arial Black"/>
          <w:b/>
          <w:i/>
          <w:iCs/>
          <w:caps/>
          <w:sz w:val="28"/>
          <w:szCs w:val="36"/>
        </w:rPr>
      </w:pPr>
      <w:r>
        <w:rPr>
          <w:rFonts w:ascii="Arial Black" w:hAnsi="Arial Black"/>
          <w:bCs/>
          <w:i/>
          <w:iCs/>
          <w:caps/>
          <w:sz w:val="28"/>
          <w:szCs w:val="36"/>
        </w:rPr>
        <w:br w:type="page"/>
      </w:r>
    </w:p>
    <w:p w14:paraId="76B0A63A" w14:textId="4B57A369" w:rsidR="002905BD" w:rsidRDefault="002905BD" w:rsidP="00A258D8">
      <w:pPr>
        <w:pStyle w:val="berschrift2"/>
      </w:pPr>
      <w:r>
        <w:lastRenderedPageBreak/>
        <w:fldChar w:fldCharType="begin">
          <w:ffData>
            <w:name w:val=""/>
            <w:enabled/>
            <w:calcOnExit w:val="0"/>
            <w:textInput>
              <w:default w:val="[Thema/Name des 3. Schwerpunkt-Leitsatzes]"/>
            </w:textInput>
          </w:ffData>
        </w:fldChar>
      </w:r>
      <w:r>
        <w:instrText xml:space="preserve"> FORMTEXT </w:instrText>
      </w:r>
      <w:r>
        <w:fldChar w:fldCharType="separate"/>
      </w:r>
      <w:r>
        <w:rPr>
          <w:noProof/>
        </w:rPr>
        <w:t>[Thema/Name des 3. Schwerpunkt-Leitsatzes]</w:t>
      </w:r>
      <w:r>
        <w:fldChar w:fldCharType="end"/>
      </w:r>
      <w:r>
        <w:t xml:space="preserve"> </w:t>
      </w:r>
    </w:p>
    <w:p w14:paraId="1E05E41A" w14:textId="0932A355" w:rsidR="002905BD" w:rsidRDefault="002905BD" w:rsidP="00A258D8">
      <w:pPr>
        <w:pStyle w:val="berschrift3"/>
      </w:pPr>
      <w:r>
        <w:t>Wo stehen wir?</w:t>
      </w:r>
    </w:p>
    <w:p w14:paraId="2C6BA30B" w14:textId="3490FA16" w:rsidR="002905BD" w:rsidRPr="00A258D8" w:rsidRDefault="00A258D8" w:rsidP="002905BD">
      <w:pPr>
        <w:rPr>
          <w:bCs/>
        </w:rPr>
      </w:pPr>
      <w:r>
        <w:rPr>
          <w:bCs/>
        </w:rPr>
        <w:fldChar w:fldCharType="begin">
          <w:ffData>
            <w:name w:val=""/>
            <w:enabled/>
            <w:calcOnExit w:val="0"/>
            <w:textInput>
              <w:default w:val="[Beschreiben Sie hier kurz und prägnant die aktuelle Situation in Ihrem Verein hinsichtlich des Leitsatzes. Umfang ca. 1/4 Seite]"/>
            </w:textInput>
          </w:ffData>
        </w:fldChar>
      </w:r>
      <w:r>
        <w:rPr>
          <w:bCs/>
        </w:rPr>
        <w:instrText xml:space="preserve"> FORMTEXT </w:instrText>
      </w:r>
      <w:r>
        <w:rPr>
          <w:bCs/>
        </w:rPr>
      </w:r>
      <w:r>
        <w:rPr>
          <w:bCs/>
        </w:rPr>
        <w:fldChar w:fldCharType="separate"/>
      </w:r>
      <w:r>
        <w:rPr>
          <w:bCs/>
          <w:noProof/>
        </w:rPr>
        <w:t>[Beschreiben Sie hier kurz und prägnant die aktuelle Situation in Ihrem Verein hinsichtlich des Leitsatzes. Umfang ca. 1/4 Seite]</w:t>
      </w:r>
      <w:r>
        <w:rPr>
          <w:bCs/>
        </w:rPr>
        <w:fldChar w:fldCharType="end"/>
      </w:r>
    </w:p>
    <w:p w14:paraId="385AA9A6" w14:textId="1FC60F8F" w:rsidR="002905BD" w:rsidRPr="00F824FE" w:rsidRDefault="00D607C3" w:rsidP="00A258D8">
      <w:pPr>
        <w:pStyle w:val="berschrift3"/>
      </w:pPr>
      <w:r>
        <w:t xml:space="preserve">Maßnahmen: </w:t>
      </w:r>
      <w:r w:rsidR="002905BD" w:rsidRPr="00F824FE">
        <w:t>Wie wir Veränderungen herbeiführen wollen</w:t>
      </w:r>
      <w:r w:rsidR="002905BD">
        <w:t xml:space="preserve"> </w:t>
      </w:r>
    </w:p>
    <w:p w14:paraId="38E518FC" w14:textId="77777777" w:rsidR="00583952" w:rsidRDefault="00583952" w:rsidP="00583952">
      <w:pPr>
        <w:rPr>
          <w:bCs/>
          <w:noProof/>
        </w:rPr>
      </w:pPr>
      <w:r w:rsidRPr="00A258D8">
        <w:rPr>
          <w:bCs/>
          <w:noProof/>
          <w:highlight w:val="green"/>
        </w:rPr>
        <w:t>Beschreiben Sie hier bitte kurz, welche Maßnahmen Sie ergreifen wollen, um Veränderungen herbeizuführen. Bitte nennen Sie Gründe, weshalb Sie sich für diese Veränderungen entscheiden. Was möchten Sie mit diesen Maßnahmen erreichen?</w:t>
      </w:r>
    </w:p>
    <w:p w14:paraId="37617D42" w14:textId="77777777" w:rsidR="00583952" w:rsidRPr="00DA4E12" w:rsidRDefault="00583952" w:rsidP="00583952">
      <w:pPr>
        <w:rPr>
          <w:szCs w:val="22"/>
        </w:rPr>
      </w:pPr>
      <w:r>
        <w:rPr>
          <w:szCs w:val="22"/>
        </w:rPr>
        <w:fldChar w:fldCharType="begin">
          <w:ffData>
            <w:name w:val=""/>
            <w:enabled/>
            <w:calcOnExit w:val="0"/>
            <w:textInput>
              <w:default w:val="[Umfang ca. 1/4 - 1/2 Seite]"/>
            </w:textInput>
          </w:ffData>
        </w:fldChar>
      </w:r>
      <w:r>
        <w:rPr>
          <w:szCs w:val="22"/>
        </w:rPr>
        <w:instrText xml:space="preserve"> FORMTEXT </w:instrText>
      </w:r>
      <w:r>
        <w:rPr>
          <w:szCs w:val="22"/>
        </w:rPr>
      </w:r>
      <w:r>
        <w:rPr>
          <w:szCs w:val="22"/>
        </w:rPr>
        <w:fldChar w:fldCharType="separate"/>
      </w:r>
      <w:r>
        <w:rPr>
          <w:noProof/>
          <w:szCs w:val="22"/>
        </w:rPr>
        <w:t>[Umfang ca. 1/4 - 1/2 Seite]</w:t>
      </w:r>
      <w:r>
        <w:rPr>
          <w:szCs w:val="22"/>
        </w:rPr>
        <w:fldChar w:fldCharType="end"/>
      </w:r>
    </w:p>
    <w:p w14:paraId="44B4DA18" w14:textId="6002A6A0" w:rsidR="002905BD" w:rsidRDefault="00D607C3" w:rsidP="00A258D8">
      <w:pPr>
        <w:pStyle w:val="berschrift3"/>
      </w:pPr>
      <w:r>
        <w:t xml:space="preserve">Ziele: </w:t>
      </w:r>
      <w:r w:rsidR="002905BD" w:rsidRPr="00F824FE">
        <w:t xml:space="preserve">Daran wollen wir uns messen </w:t>
      </w:r>
    </w:p>
    <w:p w14:paraId="691F9C77" w14:textId="77777777" w:rsidR="002905BD" w:rsidRPr="00B542EE" w:rsidRDefault="002905BD" w:rsidP="002905BD">
      <w:r w:rsidRPr="00D4270C">
        <w:rPr>
          <w:highlight w:val="green"/>
        </w:rPr>
        <w:t>Nennen Sie in diesem Abschnitt bitte kurz, welche messbaren Ziele hinter Ihren Maßnahmen stehen und welchen Zeitraum Sie veranschlagen, um das Ziel zu erreichen. Sie dürfen bei großen Maßnahmen auch länger als ein N!-Charta-Jahr benötigen.</w:t>
      </w:r>
    </w:p>
    <w:tbl>
      <w:tblPr>
        <w:tblStyle w:val="Gitternetztabelle1hellAkzent3"/>
        <w:tblW w:w="8926" w:type="dxa"/>
        <w:tblLook w:val="04A0" w:firstRow="1" w:lastRow="0" w:firstColumn="1" w:lastColumn="0" w:noHBand="0" w:noVBand="1"/>
        <w:tblCaption w:val="Übersicht über Maßnahmen, Ziele unt Zeiträume"/>
        <w:tblDescription w:val="Hier werden alle Maßnahmen, die der UInterzeichner geplant hat, mit den jeweiligen Zielen und zeiträumen aufgelistet."/>
      </w:tblPr>
      <w:tblGrid>
        <w:gridCol w:w="3681"/>
        <w:gridCol w:w="3685"/>
        <w:gridCol w:w="1560"/>
      </w:tblGrid>
      <w:tr w:rsidR="00583952" w14:paraId="23E73477"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15A06A" w14:textId="77777777" w:rsidR="00583952" w:rsidRPr="00597A0C" w:rsidRDefault="00583952" w:rsidP="00597A0C">
            <w:pPr>
              <w:pStyle w:val="TH"/>
              <w:rPr>
                <w:b/>
                <w:bCs/>
              </w:rPr>
            </w:pPr>
            <w:r w:rsidRPr="00597A0C">
              <w:rPr>
                <w:b/>
              </w:rPr>
              <w:t>Maßnahmen</w:t>
            </w:r>
          </w:p>
          <w:p w14:paraId="7CC26196" w14:textId="21B7F78C" w:rsidR="00583952" w:rsidRPr="00597A0C" w:rsidRDefault="00583952" w:rsidP="009B6F10">
            <w:pPr>
              <w:pStyle w:val="TH"/>
              <w:ind w:left="33" w:firstLine="0"/>
              <w:rPr>
                <w:b/>
              </w:rPr>
            </w:pPr>
            <w:r w:rsidRPr="00597A0C">
              <w:rPr>
                <w:b/>
              </w:rPr>
              <w:t>„Wie wir Veränderungen herbei-führen wollen“</w:t>
            </w:r>
          </w:p>
        </w:tc>
        <w:tc>
          <w:tcPr>
            <w:tcW w:w="3685" w:type="dxa"/>
          </w:tcPr>
          <w:p w14:paraId="0E1D6A11" w14:textId="77777777" w:rsidR="00583952" w:rsidRPr="00597A0C" w:rsidRDefault="00583952" w:rsidP="00597A0C">
            <w:pPr>
              <w:pStyle w:val="TH"/>
              <w:cnfStyle w:val="100000000000" w:firstRow="1" w:lastRow="0" w:firstColumn="0" w:lastColumn="0" w:oddVBand="0" w:evenVBand="0" w:oddHBand="0" w:evenHBand="0" w:firstRowFirstColumn="0" w:firstRowLastColumn="0" w:lastRowFirstColumn="0" w:lastRowLastColumn="0"/>
              <w:rPr>
                <w:b/>
                <w:bCs/>
              </w:rPr>
            </w:pPr>
            <w:r w:rsidRPr="00597A0C">
              <w:rPr>
                <w:b/>
              </w:rPr>
              <w:t xml:space="preserve">Ziele </w:t>
            </w:r>
          </w:p>
          <w:p w14:paraId="4826A7F6" w14:textId="197ACAF2" w:rsidR="00583952" w:rsidRPr="00597A0C" w:rsidRDefault="00583952"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„Daran wollen wir uns messen“</w:t>
            </w:r>
          </w:p>
        </w:tc>
        <w:tc>
          <w:tcPr>
            <w:tcW w:w="1560" w:type="dxa"/>
          </w:tcPr>
          <w:p w14:paraId="0E065493" w14:textId="77777777" w:rsidR="00583952" w:rsidRPr="00597A0C" w:rsidRDefault="00583952" w:rsidP="00597A0C">
            <w:pPr>
              <w:pStyle w:val="TH"/>
              <w:cnfStyle w:val="100000000000" w:firstRow="1" w:lastRow="0" w:firstColumn="0" w:lastColumn="0" w:oddVBand="0" w:evenVBand="0" w:oddHBand="0" w:evenHBand="0" w:firstRowFirstColumn="0" w:firstRowLastColumn="0" w:lastRowFirstColumn="0" w:lastRowLastColumn="0"/>
              <w:rPr>
                <w:b/>
              </w:rPr>
            </w:pPr>
            <w:r w:rsidRPr="00597A0C">
              <w:rPr>
                <w:b/>
              </w:rPr>
              <w:t>Zeitraum</w:t>
            </w:r>
          </w:p>
        </w:tc>
      </w:tr>
      <w:tr w:rsidR="002905BD" w14:paraId="45BBFAD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7D48162"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E7489BC"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7D4B1F6"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111BE7D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792E717"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9B84728"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6D8E8F49"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6F854D2C"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69A1AEA"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1076DDC"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650E454B"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2905BD" w14:paraId="1C31BC34"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7EE85A5" w14:textId="77777777" w:rsidR="002905BD" w:rsidRDefault="002905BD"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48A041A"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DCC2844" w14:textId="77777777" w:rsidR="002905BD" w:rsidRDefault="002905BD"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53FFC3C8" w14:textId="428678C3" w:rsidR="0079146F" w:rsidRPr="003B2BB9" w:rsidRDefault="005821D9" w:rsidP="005459C1">
      <w:pPr>
        <w:pStyle w:val="Aufzhlungszeichen"/>
        <w:numPr>
          <w:ilvl w:val="0"/>
          <w:numId w:val="0"/>
        </w:numPr>
        <w:ind w:left="360"/>
      </w:pPr>
      <w:r>
        <w:rPr>
          <w:noProof/>
        </w:rPr>
        <w:lastRenderedPageBreak/>
        <w:drawing>
          <wp:anchor distT="0" distB="0" distL="114300" distR="114300" simplePos="0" relativeHeight="251654656" behindDoc="0" locked="0" layoutInCell="1" allowOverlap="1" wp14:anchorId="73060C7C" wp14:editId="507989F0">
            <wp:simplePos x="0" y="0"/>
            <wp:positionH relativeFrom="margin">
              <wp:posOffset>-953135</wp:posOffset>
            </wp:positionH>
            <wp:positionV relativeFrom="margin">
              <wp:posOffset>-787400</wp:posOffset>
            </wp:positionV>
            <wp:extent cx="7624800" cy="10699200"/>
            <wp:effectExtent l="0" t="0" r="0" b="0"/>
            <wp:wrapTopAndBottom/>
            <wp:docPr id="3" name="Bild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aten:Kunden:N-Strategie:N-Charta:N-Charta-Sport:02_Kampagne:04_Grafik:02_Entwurf:03_Kommunikationsmittel:Step_03:Zielkonzeptvorlage:PNGs:191024_N-Charta-Sport_Zielkonzeptvorlage_Kapitel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6BC28" w14:textId="47180274" w:rsidR="00F248E8" w:rsidRPr="00583952" w:rsidRDefault="00566EB7" w:rsidP="00583952">
      <w:pPr>
        <w:pStyle w:val="berschrift1"/>
      </w:pPr>
      <w:bookmarkStart w:id="6" w:name="_Toc92984907"/>
      <w:r w:rsidRPr="00583952">
        <w:lastRenderedPageBreak/>
        <w:t>Weitere Aktivitäten</w:t>
      </w:r>
      <w:bookmarkEnd w:id="6"/>
    </w:p>
    <w:p w14:paraId="0197E2A9" w14:textId="658FEE3D" w:rsidR="00586486" w:rsidRDefault="00560677" w:rsidP="00644D46">
      <w:pPr>
        <w:rPr>
          <w:highlight w:val="green"/>
        </w:rPr>
      </w:pPr>
      <w:bookmarkStart w:id="7" w:name="_Toc90018024"/>
      <w:r>
        <w:rPr>
          <w:highlight w:val="green"/>
        </w:rPr>
        <w:t xml:space="preserve">Bearbeitungshinweis: </w:t>
      </w:r>
      <w:r w:rsidR="00644D46">
        <w:rPr>
          <w:highlight w:val="green"/>
        </w:rPr>
        <w:t>In diesem Abschnitt haben Sie die Möglichkeit, weitere Aktivitäten zu benennen.</w:t>
      </w:r>
      <w:r w:rsidR="00586486">
        <w:rPr>
          <w:highlight w:val="green"/>
        </w:rPr>
        <w:t xml:space="preserve"> Diese</w:t>
      </w:r>
      <w:r w:rsidR="00B64383">
        <w:rPr>
          <w:highlight w:val="green"/>
        </w:rPr>
        <w:t xml:space="preserve"> haben allerdings eine geringere Priorität als die Schwerpunkt-Leitsätze.</w:t>
      </w:r>
      <w:r w:rsidR="00644D46">
        <w:rPr>
          <w:highlight w:val="green"/>
        </w:rPr>
        <w:t xml:space="preserve"> Sie können, müssen aber keine Aktivitäten zu jedem Leitsatz entwickeln. Lassen Sie diese einfach frei bzw. löschen S</w:t>
      </w:r>
      <w:r w:rsidR="003F59ED">
        <w:rPr>
          <w:highlight w:val="green"/>
        </w:rPr>
        <w:t>ie Leitsätze aus</w:t>
      </w:r>
      <w:r w:rsidR="00644D46">
        <w:rPr>
          <w:highlight w:val="green"/>
        </w:rPr>
        <w:t xml:space="preserve"> d</w:t>
      </w:r>
      <w:r w:rsidR="008C5EAA">
        <w:rPr>
          <w:highlight w:val="green"/>
        </w:rPr>
        <w:t>er Vorlage</w:t>
      </w:r>
      <w:r w:rsidR="003F59ED">
        <w:rPr>
          <w:highlight w:val="green"/>
        </w:rPr>
        <w:t>, um eine übersichtlichere Darstellung zu erreichen</w:t>
      </w:r>
      <w:r w:rsidR="00644D46">
        <w:rPr>
          <w:highlight w:val="green"/>
        </w:rPr>
        <w:t>. Weiterhin müssen Sie zu neuen Maßnahmen auch noch keine messbaren Ziele formulieren, wenn die Ideen noch nicht ausgereift sind</w:t>
      </w:r>
      <w:r w:rsidR="00234F53">
        <w:rPr>
          <w:highlight w:val="green"/>
        </w:rPr>
        <w:t xml:space="preserve">. </w:t>
      </w:r>
      <w:r w:rsidR="006D2AB0">
        <w:rPr>
          <w:highlight w:val="green"/>
        </w:rPr>
        <w:t xml:space="preserve">Die Angabe eines Zeitraum dient lediglich Ihrer eigenen </w:t>
      </w:r>
      <w:r w:rsidR="00D77673">
        <w:rPr>
          <w:highlight w:val="green"/>
        </w:rPr>
        <w:t xml:space="preserve">Planung. </w:t>
      </w:r>
      <w:r w:rsidR="00234F53">
        <w:rPr>
          <w:highlight w:val="green"/>
        </w:rPr>
        <w:t>Sie können die unte</w:t>
      </w:r>
      <w:r w:rsidR="009C7042">
        <w:rPr>
          <w:highlight w:val="green"/>
        </w:rPr>
        <w:t xml:space="preserve">nstehenden Felder </w:t>
      </w:r>
      <w:r w:rsidR="00D77673">
        <w:rPr>
          <w:highlight w:val="green"/>
        </w:rPr>
        <w:t xml:space="preserve">auch </w:t>
      </w:r>
      <w:r w:rsidR="009C7042">
        <w:rPr>
          <w:highlight w:val="green"/>
        </w:rPr>
        <w:t xml:space="preserve">als „Themenspeicher“ nutzen, um so gute Ideen nicht zu vergessen und zu einem späteren Zeitpunkt zu bearbeiten. </w:t>
      </w:r>
    </w:p>
    <w:p w14:paraId="3DC5EC4A" w14:textId="181E2B0C" w:rsidR="00BC11A4" w:rsidRPr="00BC11A4" w:rsidRDefault="00BC11A4" w:rsidP="00644D46">
      <w:pPr>
        <w:rPr>
          <w:highlight w:val="green"/>
        </w:rPr>
      </w:pPr>
      <w:r w:rsidRPr="00BC11A4">
        <w:rPr>
          <w:highlight w:val="green"/>
        </w:rPr>
        <w:t>Schwerpunkt-Leitsätze müssen hier nicht mehr aufgeführt werden. Bitte streichen bzw. löschen Sie die entsprechenden Absätze.</w:t>
      </w:r>
    </w:p>
    <w:p w14:paraId="45E28338" w14:textId="2D7831FE" w:rsidR="00B34B59" w:rsidRPr="00B34B59" w:rsidRDefault="00B34B59" w:rsidP="00D56521">
      <w:pPr>
        <w:pStyle w:val="berschrift2"/>
      </w:pPr>
      <w:r>
        <w:t>Soziale Belange</w:t>
      </w:r>
      <w:bookmarkEnd w:id="7"/>
    </w:p>
    <w:p w14:paraId="365AAC1C" w14:textId="77E105BF" w:rsidR="001D49FF" w:rsidRPr="007E2FC1" w:rsidRDefault="004A5454" w:rsidP="00D56521">
      <w:pPr>
        <w:pStyle w:val="berschrift3"/>
      </w:pPr>
      <w:r w:rsidRPr="004A5454">
        <w:t xml:space="preserve">Leitsatz 01 – </w:t>
      </w:r>
      <w:r w:rsidR="006044E3">
        <w:t>Mitglieder</w:t>
      </w:r>
    </w:p>
    <w:tbl>
      <w:tblPr>
        <w:tblStyle w:val="Gitternetztabelle1hellAkzent3"/>
        <w:tblW w:w="8926" w:type="dxa"/>
        <w:tblLook w:val="04A0" w:firstRow="1" w:lastRow="0" w:firstColumn="1" w:lastColumn="0" w:noHBand="0" w:noVBand="1"/>
        <w:tblCaption w:val="Übersicht über Maßnahmen, Ziele und Zeiträume des Leitsatzes 1"/>
        <w:tblDescription w:val="Hier werden alle Maßnahmen, die der UInterzeichner für den Leitsatz 1 geplant hat, mit den jeweiligen Zielen und zeiträumen aufgelistet."/>
      </w:tblPr>
      <w:tblGrid>
        <w:gridCol w:w="3681"/>
        <w:gridCol w:w="3685"/>
        <w:gridCol w:w="1560"/>
      </w:tblGrid>
      <w:tr w:rsidR="007F7E6A" w14:paraId="7F1B43B6"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8BD1B71" w14:textId="77777777" w:rsidR="007F7E6A" w:rsidRPr="009B6F10" w:rsidRDefault="007F7E6A" w:rsidP="009B6F10">
            <w:pPr>
              <w:pStyle w:val="TH"/>
              <w:rPr>
                <w:b/>
              </w:rPr>
            </w:pPr>
            <w:r w:rsidRPr="009B6F10">
              <w:rPr>
                <w:b/>
              </w:rPr>
              <w:t>Maßnahmen</w:t>
            </w:r>
          </w:p>
        </w:tc>
        <w:tc>
          <w:tcPr>
            <w:tcW w:w="3685" w:type="dxa"/>
          </w:tcPr>
          <w:p w14:paraId="79D27C03" w14:textId="77777777" w:rsidR="007F7E6A" w:rsidRPr="009B6F10" w:rsidRDefault="007F7E6A"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AEC879D" w14:textId="77777777" w:rsidR="007F7E6A" w:rsidRPr="009B6F10" w:rsidRDefault="007F7E6A"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F7E6A" w14:paraId="55E86692"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401875D"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9B2EA81"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FDB2A09"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F7E6A" w14:paraId="15D6F8F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FB3DDEF"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255ED12"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5749DCF"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F7E6A" w14:paraId="3FAE3675"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31A3C26"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08279E3"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88ACB83"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F7E6A" w14:paraId="2C87ADF2"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196C067D" w14:textId="77777777" w:rsidR="007F7E6A" w:rsidRDefault="007F7E6A"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041B709"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417B500" w14:textId="77777777" w:rsidR="007F7E6A" w:rsidRDefault="007F7E6A"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59BEF75" w14:textId="2331D3E6" w:rsidR="00864017" w:rsidRPr="007E2FC1" w:rsidRDefault="004A5454" w:rsidP="00D56521">
      <w:pPr>
        <w:pStyle w:val="berschrift3"/>
      </w:pPr>
      <w:r w:rsidRPr="004A5454">
        <w:t xml:space="preserve">Leitsatz 02 – </w:t>
      </w:r>
      <w:r w:rsidR="006044E3">
        <w:t>Gesellschaftliche Verantwortung</w:t>
      </w:r>
    </w:p>
    <w:tbl>
      <w:tblPr>
        <w:tblStyle w:val="Gitternetztabelle1hellAkzent3"/>
        <w:tblW w:w="8926" w:type="dxa"/>
        <w:tblLook w:val="04A0" w:firstRow="1" w:lastRow="0" w:firstColumn="1" w:lastColumn="0" w:noHBand="0" w:noVBand="1"/>
        <w:tblCaption w:val="Übersicht über Maßnahmen, Ziele und Zeiträume für Leitsatz 2"/>
        <w:tblDescription w:val="Hier werden alle Maßnahmen, die der UInterzeichner für den Leitsatz 1 geplant hat, mit den jeweiligen Zielen und zeiträumen aufgelistet."/>
      </w:tblPr>
      <w:tblGrid>
        <w:gridCol w:w="3681"/>
        <w:gridCol w:w="3685"/>
        <w:gridCol w:w="1560"/>
      </w:tblGrid>
      <w:tr w:rsidR="007E2FC1" w14:paraId="000555BA"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D0A586" w14:textId="77777777" w:rsidR="007E2FC1" w:rsidRPr="009B6F10" w:rsidRDefault="007E2FC1" w:rsidP="009B6F10">
            <w:pPr>
              <w:pStyle w:val="TH"/>
              <w:rPr>
                <w:b/>
              </w:rPr>
            </w:pPr>
            <w:r w:rsidRPr="009B6F10">
              <w:rPr>
                <w:b/>
              </w:rPr>
              <w:t>Maßnahmen</w:t>
            </w:r>
          </w:p>
        </w:tc>
        <w:tc>
          <w:tcPr>
            <w:tcW w:w="3685" w:type="dxa"/>
          </w:tcPr>
          <w:p w14:paraId="4A6AE35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01A05C66"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033AC5F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7B67B8A"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EAE4099"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DF10ADE"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42D688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0C923A5"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F692A0A"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07E9BD7"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01C8A5B"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D0F4886"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E5E1BD6"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B5ED4F4"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40B2AD4"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1F48652" w14:textId="77777777" w:rsidR="007E2FC1" w:rsidRDefault="007E2FC1" w:rsidP="007E2FC1">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CD1D9A5"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9977FB6" w14:textId="77777777" w:rsidR="007E2FC1" w:rsidRDefault="007E2FC1" w:rsidP="007E2FC1">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68F0A1D2" w14:textId="0EB3B321" w:rsidR="00864017" w:rsidRPr="007E2FC1" w:rsidRDefault="004A5454" w:rsidP="00D56521">
      <w:pPr>
        <w:pStyle w:val="berschrift3"/>
      </w:pPr>
      <w:r w:rsidRPr="004A5454">
        <w:t xml:space="preserve">Leitsatz 03 – </w:t>
      </w:r>
      <w:r w:rsidR="006044E3">
        <w:t>Fair</w:t>
      </w:r>
      <w:r w:rsidR="007E2FC1">
        <w:t>e</w:t>
      </w:r>
      <w:r w:rsidR="006044E3">
        <w:t>r Sport</w:t>
      </w:r>
    </w:p>
    <w:tbl>
      <w:tblPr>
        <w:tblStyle w:val="Gitternetztabelle1hellAkzent3"/>
        <w:tblW w:w="8926" w:type="dxa"/>
        <w:tblLook w:val="04A0" w:firstRow="1" w:lastRow="0" w:firstColumn="1" w:lastColumn="0" w:noHBand="0" w:noVBand="1"/>
        <w:tblCaption w:val="Übersicht über Maßnahmen, Ziele und Zeiträume für Leitsatz 3"/>
        <w:tblDescription w:val="Hier werden alle Maßnahmen, die der UInterzeichner für den Leitsatz 3 geplant hat, mit den jeweiligen Zielen und zeiträumen aufgelistet."/>
      </w:tblPr>
      <w:tblGrid>
        <w:gridCol w:w="3681"/>
        <w:gridCol w:w="3685"/>
        <w:gridCol w:w="1560"/>
      </w:tblGrid>
      <w:tr w:rsidR="007E2FC1" w14:paraId="165B953B"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89B43C" w14:textId="77777777" w:rsidR="007E2FC1" w:rsidRPr="009B6F10" w:rsidRDefault="007E2FC1" w:rsidP="009B6F10">
            <w:pPr>
              <w:pStyle w:val="TH"/>
              <w:rPr>
                <w:b/>
              </w:rPr>
            </w:pPr>
            <w:r w:rsidRPr="009B6F10">
              <w:rPr>
                <w:b/>
              </w:rPr>
              <w:t>Maßnahmen</w:t>
            </w:r>
          </w:p>
        </w:tc>
        <w:tc>
          <w:tcPr>
            <w:tcW w:w="3685" w:type="dxa"/>
          </w:tcPr>
          <w:p w14:paraId="02D417C0"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D9FCBD6"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6B60EF9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278C3A9"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DF7125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A86AB2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7C9ADD1F"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0D3D6A3"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9DDE4F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0A6731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C98C5D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C21FA4D"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E8C488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6C7DDE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7A90F02B"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BEB1B5B"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5853FC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3EBDD2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D16B617" w14:textId="65D2291B" w:rsidR="007E2FC1" w:rsidRPr="007E2FC1" w:rsidRDefault="004A5454" w:rsidP="00D56521">
      <w:pPr>
        <w:pStyle w:val="berschrift3"/>
      </w:pPr>
      <w:r w:rsidRPr="004A5454">
        <w:t xml:space="preserve">Leitsatz 04 – </w:t>
      </w:r>
      <w:r w:rsidR="006044E3">
        <w:t>Gesellschaftlicher Zusammenhalt</w:t>
      </w:r>
    </w:p>
    <w:tbl>
      <w:tblPr>
        <w:tblStyle w:val="Gitternetztabelle1hellAkzent3"/>
        <w:tblW w:w="8926" w:type="dxa"/>
        <w:tblLook w:val="04A0" w:firstRow="1" w:lastRow="0" w:firstColumn="1" w:lastColumn="0" w:noHBand="0" w:noVBand="1"/>
        <w:tblCaption w:val="Übersicht über Maßnahmen, Ziele und Zeiträume für Leitsatz 4"/>
        <w:tblDescription w:val="Hier werden alle Maßnahmen, die der UInterzeichner für den Leitsatz 4 geplant hat, mit den jeweiligen Zielen und zeiträumen aufgelistet."/>
      </w:tblPr>
      <w:tblGrid>
        <w:gridCol w:w="3681"/>
        <w:gridCol w:w="3685"/>
        <w:gridCol w:w="1560"/>
      </w:tblGrid>
      <w:tr w:rsidR="007E2FC1" w14:paraId="0A9141F3"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947F9F" w14:textId="77777777" w:rsidR="007E2FC1" w:rsidRPr="009B6F10" w:rsidRDefault="007E2FC1" w:rsidP="009B6F10">
            <w:pPr>
              <w:pStyle w:val="TH"/>
              <w:rPr>
                <w:b/>
              </w:rPr>
            </w:pPr>
            <w:r w:rsidRPr="009B6F10">
              <w:rPr>
                <w:b/>
              </w:rPr>
              <w:t>Maßnahmen</w:t>
            </w:r>
          </w:p>
        </w:tc>
        <w:tc>
          <w:tcPr>
            <w:tcW w:w="3685" w:type="dxa"/>
          </w:tcPr>
          <w:p w14:paraId="24F0D759"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468229FA"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4E2220A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19BD0DC"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1A849A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01DB12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9090A1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E4B6756"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DC7F85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B8F71A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B24077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AD4BACA"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E0EDE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B7CBB2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82E2E2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03FC463"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95DE7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288E10A"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325C9013" w14:textId="01EEE6EB" w:rsidR="00D638AD" w:rsidRDefault="00D638AD" w:rsidP="00D56521">
      <w:pPr>
        <w:pStyle w:val="berschrift2"/>
      </w:pPr>
      <w:r>
        <w:lastRenderedPageBreak/>
        <w:t>Umweltbelange</w:t>
      </w:r>
    </w:p>
    <w:p w14:paraId="214AE9C7" w14:textId="1E2952DC" w:rsidR="004A5454" w:rsidRPr="006044E3" w:rsidRDefault="004A5454" w:rsidP="00D56521">
      <w:pPr>
        <w:pStyle w:val="berschrift3"/>
        <w:rPr>
          <w:noProof/>
        </w:rPr>
      </w:pPr>
      <w:r w:rsidRPr="004A5454">
        <w:t xml:space="preserve">Leitsatz 05 – </w:t>
      </w:r>
      <w:r w:rsidR="006044E3">
        <w:t xml:space="preserve">Ressourcen, </w:t>
      </w:r>
      <w:r w:rsidRPr="004A5454">
        <w:t>Energie und Emissionen</w:t>
      </w:r>
    </w:p>
    <w:tbl>
      <w:tblPr>
        <w:tblStyle w:val="Gitternetztabelle1hellAkzent3"/>
        <w:tblW w:w="8926" w:type="dxa"/>
        <w:tblLook w:val="04A0" w:firstRow="1" w:lastRow="0" w:firstColumn="1" w:lastColumn="0" w:noHBand="0" w:noVBand="1"/>
        <w:tblCaption w:val="Übersicht über Maßnahmen, Ziele unf Zeiträume für Leitsatz 5"/>
        <w:tblDescription w:val="Hier werden alle Maßnahmen, die der UInterzeichner für den Leitsatz 5 geplant hat, mit den jeweiligen Zielen und zeiträumen aufgelistet."/>
      </w:tblPr>
      <w:tblGrid>
        <w:gridCol w:w="3681"/>
        <w:gridCol w:w="3685"/>
        <w:gridCol w:w="1560"/>
      </w:tblGrid>
      <w:tr w:rsidR="007E2FC1" w14:paraId="71AEE8AC"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4B900A" w14:textId="77777777" w:rsidR="007E2FC1" w:rsidRPr="009B6F10" w:rsidRDefault="007E2FC1" w:rsidP="009B6F10">
            <w:pPr>
              <w:pStyle w:val="TH"/>
              <w:rPr>
                <w:b/>
              </w:rPr>
            </w:pPr>
            <w:r w:rsidRPr="009B6F10">
              <w:rPr>
                <w:b/>
              </w:rPr>
              <w:t>Maßnahmen</w:t>
            </w:r>
          </w:p>
        </w:tc>
        <w:tc>
          <w:tcPr>
            <w:tcW w:w="3685" w:type="dxa"/>
          </w:tcPr>
          <w:p w14:paraId="60E1896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47610FFB"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2CBAA2F5"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E20FC2E"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27747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500DA1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20ED9D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F0A503F"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9B5400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967114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A09AD4C"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EC7C90C"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178B73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F188096"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7F7D7EB"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04A016F"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225BFC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D3A7DC6"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79D92873" w14:textId="5FC3EC1B" w:rsidR="004A5454" w:rsidRPr="005E1667" w:rsidRDefault="004A5454" w:rsidP="00D56521">
      <w:pPr>
        <w:pStyle w:val="berschrift3"/>
      </w:pPr>
      <w:r w:rsidRPr="004A5454">
        <w:t xml:space="preserve">Leitsatz 06 – </w:t>
      </w:r>
      <w:r w:rsidR="00794A9D">
        <w:t>Umwelt- und Naturschutz</w:t>
      </w:r>
    </w:p>
    <w:tbl>
      <w:tblPr>
        <w:tblStyle w:val="Gitternetztabelle1hellAkzent3"/>
        <w:tblW w:w="8926" w:type="dxa"/>
        <w:tblLook w:val="04A0" w:firstRow="1" w:lastRow="0" w:firstColumn="1" w:lastColumn="0" w:noHBand="0" w:noVBand="1"/>
        <w:tblCaption w:val="Übersicht über Maßnahmen, Ziele und Zeiträume für Leitsatz 6"/>
        <w:tblDescription w:val="Hier werden alle Maßnahmen, die der UInterzeichner für den Leitsatz 6 geplant hat, mit den jeweiligen Zielen und zeiträumen aufgelistet."/>
      </w:tblPr>
      <w:tblGrid>
        <w:gridCol w:w="3681"/>
        <w:gridCol w:w="3685"/>
        <w:gridCol w:w="1560"/>
      </w:tblGrid>
      <w:tr w:rsidR="007E2FC1" w14:paraId="7184B829"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C26239A" w14:textId="77777777" w:rsidR="007E2FC1" w:rsidRPr="009B6F10" w:rsidRDefault="007E2FC1" w:rsidP="009B6F10">
            <w:pPr>
              <w:pStyle w:val="TH"/>
              <w:rPr>
                <w:b/>
              </w:rPr>
            </w:pPr>
            <w:r w:rsidRPr="009B6F10">
              <w:rPr>
                <w:b/>
              </w:rPr>
              <w:t>Maßnahmen</w:t>
            </w:r>
          </w:p>
        </w:tc>
        <w:tc>
          <w:tcPr>
            <w:tcW w:w="3685" w:type="dxa"/>
          </w:tcPr>
          <w:p w14:paraId="0E30B4D3"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7D95A916"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76E8BDB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B99F0D0"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BB80F0A"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F25C44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536A03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9C356CB"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5E59BD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499394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557F3F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BAD7F3A"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9F6A9B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6D99C8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F069B8D"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A361DDE"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924CC2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3B7D8D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E369F8F" w14:textId="03B984EF" w:rsidR="004A5454" w:rsidRDefault="004A5454" w:rsidP="00D56521">
      <w:pPr>
        <w:pStyle w:val="berschrift3"/>
        <w:rPr>
          <w:caps/>
        </w:rPr>
      </w:pPr>
      <w:r w:rsidRPr="004A5454">
        <w:t xml:space="preserve">Leitsatz 07 – </w:t>
      </w:r>
      <w:r w:rsidR="00794A9D">
        <w:t>Einkauf</w:t>
      </w:r>
    </w:p>
    <w:tbl>
      <w:tblPr>
        <w:tblStyle w:val="Gitternetztabelle1hellAkzent3"/>
        <w:tblW w:w="8926" w:type="dxa"/>
        <w:tblLook w:val="04A0" w:firstRow="1" w:lastRow="0" w:firstColumn="1" w:lastColumn="0" w:noHBand="0" w:noVBand="1"/>
        <w:tblCaption w:val="Übersicht über Maßnahmen, Ziele und Zeiträume für Leitsatz 7"/>
        <w:tblDescription w:val="Hier werden alle Maßnahmen, die der UInterzeichner für den Leitsatz 7 geplant hat, mit den jeweiligen Zielen und zeiträumen aufgelistet."/>
      </w:tblPr>
      <w:tblGrid>
        <w:gridCol w:w="3681"/>
        <w:gridCol w:w="3685"/>
        <w:gridCol w:w="1560"/>
      </w:tblGrid>
      <w:tr w:rsidR="007E2FC1" w14:paraId="2CAC8232"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A944630" w14:textId="77777777" w:rsidR="007E2FC1" w:rsidRPr="009B6F10" w:rsidRDefault="007E2FC1" w:rsidP="009B6F10">
            <w:pPr>
              <w:pStyle w:val="TH"/>
              <w:rPr>
                <w:b/>
              </w:rPr>
            </w:pPr>
            <w:r w:rsidRPr="009B6F10">
              <w:rPr>
                <w:b/>
              </w:rPr>
              <w:t>Maßnahmen</w:t>
            </w:r>
          </w:p>
        </w:tc>
        <w:tc>
          <w:tcPr>
            <w:tcW w:w="3685" w:type="dxa"/>
          </w:tcPr>
          <w:p w14:paraId="45555490"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7599E9D5"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6732D47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10B8EB4"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36E87B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259B99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58C43B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40CB810"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6FDFC75"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8CAC24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5318F7D"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10D704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B986C18"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1779F93"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1A74E1A"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95A7405"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E21B3D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DFD18A5"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98954EB" w14:textId="4E986798" w:rsidR="004A5454" w:rsidRPr="005E1667" w:rsidRDefault="004A5454" w:rsidP="00D56521">
      <w:pPr>
        <w:pStyle w:val="berschrift3"/>
      </w:pPr>
      <w:r w:rsidRPr="004A5454">
        <w:t xml:space="preserve">Leitsatz 08 – </w:t>
      </w:r>
      <w:r w:rsidR="00794A9D">
        <w:t>Mobilität</w:t>
      </w:r>
    </w:p>
    <w:tbl>
      <w:tblPr>
        <w:tblStyle w:val="Gitternetztabelle1hellAkzent3"/>
        <w:tblW w:w="8926" w:type="dxa"/>
        <w:tblLook w:val="04A0" w:firstRow="1" w:lastRow="0" w:firstColumn="1" w:lastColumn="0" w:noHBand="0" w:noVBand="1"/>
        <w:tblCaption w:val="Übersicht über Maßnahmen, Ziele und Zeiträume für Leitstatz 8"/>
        <w:tblDescription w:val="Hier werden alle Maßnahmen, die der UInterzeichner für den Leitsatz 8 geplant hat, mit den jeweiligen Zielen und zeiträumen aufgelistet."/>
      </w:tblPr>
      <w:tblGrid>
        <w:gridCol w:w="3681"/>
        <w:gridCol w:w="3685"/>
        <w:gridCol w:w="1560"/>
      </w:tblGrid>
      <w:tr w:rsidR="007E2FC1" w14:paraId="287E2BB4"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BD27827" w14:textId="77777777" w:rsidR="007E2FC1" w:rsidRPr="009B6F10" w:rsidRDefault="007E2FC1" w:rsidP="009B6F10">
            <w:pPr>
              <w:pStyle w:val="TH"/>
              <w:rPr>
                <w:b/>
              </w:rPr>
            </w:pPr>
            <w:r w:rsidRPr="009B6F10">
              <w:rPr>
                <w:b/>
              </w:rPr>
              <w:t>Maßnahmen</w:t>
            </w:r>
          </w:p>
        </w:tc>
        <w:tc>
          <w:tcPr>
            <w:tcW w:w="3685" w:type="dxa"/>
          </w:tcPr>
          <w:p w14:paraId="6458599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2C71E580"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407A029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B5F67D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661E8514"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BE44D65"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C01DCF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3C15D94"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C2FB5A1"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D57CA8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5551FC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E859DA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6FD1D6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75DD22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0818B11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DB0F2CD"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85F96B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624AD4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687299AD" w14:textId="77777777" w:rsidR="00D56521" w:rsidRDefault="00D56521" w:rsidP="00D56521">
      <w:pPr>
        <w:pStyle w:val="berschrift2"/>
      </w:pPr>
    </w:p>
    <w:p w14:paraId="0008A429" w14:textId="77777777" w:rsidR="00D56521" w:rsidRDefault="00D56521">
      <w:pPr>
        <w:rPr>
          <w:rFonts w:eastAsiaTheme="majorEastAsia" w:cstheme="majorBidi"/>
          <w:b/>
          <w:bCs/>
          <w:color w:val="80266D"/>
          <w:sz w:val="24"/>
          <w:szCs w:val="24"/>
          <w14:ligatures w14:val="standardContextual"/>
        </w:rPr>
      </w:pPr>
      <w:r>
        <w:br w:type="page"/>
      </w:r>
    </w:p>
    <w:p w14:paraId="4C3EAA17" w14:textId="0F7E6C2D" w:rsidR="00D77673" w:rsidRPr="00D56521" w:rsidRDefault="00D77673" w:rsidP="00D56521">
      <w:pPr>
        <w:pStyle w:val="berschrift2"/>
      </w:pPr>
      <w:r w:rsidRPr="00D56521">
        <w:lastRenderedPageBreak/>
        <w:t>V</w:t>
      </w:r>
      <w:r w:rsidR="00D638AD" w:rsidRPr="00D56521">
        <w:t>ereinserfolg</w:t>
      </w:r>
    </w:p>
    <w:p w14:paraId="4D6060E8" w14:textId="03B42A55" w:rsidR="004A5454" w:rsidRPr="005E1667" w:rsidRDefault="004A5454" w:rsidP="00D56521">
      <w:pPr>
        <w:pStyle w:val="berschrift3"/>
      </w:pPr>
      <w:r w:rsidRPr="004A5454">
        <w:t xml:space="preserve">Leitsatz 09 – </w:t>
      </w:r>
      <w:r w:rsidR="00780FC3">
        <w:t>Wertevermittlung</w:t>
      </w:r>
    </w:p>
    <w:tbl>
      <w:tblPr>
        <w:tblStyle w:val="Gitternetztabelle1hellAkzent3"/>
        <w:tblW w:w="8926" w:type="dxa"/>
        <w:tblLook w:val="04A0" w:firstRow="1" w:lastRow="0" w:firstColumn="1" w:lastColumn="0" w:noHBand="0" w:noVBand="1"/>
        <w:tblCaption w:val="Übersicht über Maßnahmen, Ziele und Zeiträume für Leitsatz 9"/>
        <w:tblDescription w:val="Hier werden alle Maßnahmen, die der UInterzeichner für den Leitsatz 9 geplant hat, mit den jeweiligen Zielen und zeiträumen aufgelistet."/>
      </w:tblPr>
      <w:tblGrid>
        <w:gridCol w:w="3681"/>
        <w:gridCol w:w="3685"/>
        <w:gridCol w:w="1560"/>
      </w:tblGrid>
      <w:tr w:rsidR="007E2FC1" w14:paraId="6AB9FB75"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72AB236" w14:textId="77777777" w:rsidR="007E2FC1" w:rsidRPr="009B6F10" w:rsidRDefault="007E2FC1" w:rsidP="009B6F10">
            <w:pPr>
              <w:pStyle w:val="TH"/>
              <w:rPr>
                <w:b/>
              </w:rPr>
            </w:pPr>
            <w:r w:rsidRPr="009B6F10">
              <w:rPr>
                <w:b/>
              </w:rPr>
              <w:t>Maßnahmen</w:t>
            </w:r>
          </w:p>
        </w:tc>
        <w:tc>
          <w:tcPr>
            <w:tcW w:w="3685" w:type="dxa"/>
          </w:tcPr>
          <w:p w14:paraId="3C03BE99"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76B3CC85"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79E7AF4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BF09C2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8A29C04"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148335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40316A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83B589C"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7C3263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49E327A"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FB14DB4"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45892EE8"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AD9482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CB10FA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7A8B368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7FFEF7C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373D9F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3E7DC8C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E35B0ED" w14:textId="77777777" w:rsidR="009F3ED1" w:rsidRPr="00BE5C24" w:rsidRDefault="009F3ED1" w:rsidP="005459C1">
      <w:pPr>
        <w:pStyle w:val="Aufzhlungszeichen"/>
        <w:numPr>
          <w:ilvl w:val="0"/>
          <w:numId w:val="0"/>
        </w:numPr>
        <w:ind w:left="720"/>
        <w:rPr>
          <w:noProof/>
        </w:rPr>
      </w:pPr>
    </w:p>
    <w:p w14:paraId="5AF40841" w14:textId="77777777" w:rsidR="009F3ED1" w:rsidRPr="00D56521" w:rsidRDefault="00190EF1" w:rsidP="00D56521">
      <w:pPr>
        <w:pStyle w:val="berschrift3"/>
      </w:pPr>
      <w:r w:rsidRPr="00D56521">
        <w:rPr>
          <w:rStyle w:val="berschrift2Zchn"/>
          <w:b/>
          <w:bCs/>
          <w:color w:val="D34817" w:themeColor="accent1"/>
          <w:szCs w:val="20"/>
        </w:rPr>
        <w:t>L</w:t>
      </w:r>
      <w:r w:rsidR="008B0485" w:rsidRPr="00D56521">
        <w:rPr>
          <w:rStyle w:val="berschrift2Zchn"/>
          <w:b/>
          <w:bCs/>
          <w:color w:val="D34817" w:themeColor="accent1"/>
          <w:szCs w:val="20"/>
        </w:rPr>
        <w:t>eitsatz</w:t>
      </w:r>
      <w:r w:rsidRPr="00D56521">
        <w:rPr>
          <w:rStyle w:val="berschrift2Zchn"/>
          <w:b/>
          <w:bCs/>
          <w:color w:val="D34817" w:themeColor="accent1"/>
          <w:szCs w:val="20"/>
        </w:rPr>
        <w:t xml:space="preserve"> 10 – Wettkampf</w:t>
      </w:r>
    </w:p>
    <w:tbl>
      <w:tblPr>
        <w:tblStyle w:val="Gitternetztabelle1hellAkzent3"/>
        <w:tblW w:w="8926" w:type="dxa"/>
        <w:tblLook w:val="04A0" w:firstRow="1" w:lastRow="0" w:firstColumn="1" w:lastColumn="0" w:noHBand="0" w:noVBand="1"/>
        <w:tblCaption w:val="Übersicht über Maßnahmen, Ziele und Zeiträume für Leitsatz 10"/>
        <w:tblDescription w:val="Hier werden alle Maßnahmen, die der UInterzeichner für den Leitsatz 10 geplant hat, mit den jeweiligen Zielen und zeiträumen aufgelistet."/>
      </w:tblPr>
      <w:tblGrid>
        <w:gridCol w:w="3681"/>
        <w:gridCol w:w="3685"/>
        <w:gridCol w:w="1560"/>
      </w:tblGrid>
      <w:tr w:rsidR="007E2FC1" w14:paraId="53A43A4A"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935959" w14:textId="77777777" w:rsidR="007E2FC1" w:rsidRPr="009B6F10" w:rsidRDefault="007E2FC1" w:rsidP="009B6F10">
            <w:pPr>
              <w:pStyle w:val="TH"/>
              <w:rPr>
                <w:b/>
              </w:rPr>
            </w:pPr>
            <w:r w:rsidRPr="009B6F10">
              <w:rPr>
                <w:b/>
              </w:rPr>
              <w:t>Maßnahmen</w:t>
            </w:r>
          </w:p>
        </w:tc>
        <w:tc>
          <w:tcPr>
            <w:tcW w:w="3685" w:type="dxa"/>
          </w:tcPr>
          <w:p w14:paraId="2ED75EE2"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75FDCBF"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6C833A9D"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5E5D1DD8"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54ED610"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C77018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B597919"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16C8250"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3ACFF27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696341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71B57A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1287A20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785EC5B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66D511DE"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0E48487"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0EFD772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CD01D4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7011DE4"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4A4B971E" w14:textId="09C54291" w:rsidR="004A5454" w:rsidRPr="005E1667" w:rsidRDefault="004A5454" w:rsidP="00D56521">
      <w:pPr>
        <w:pStyle w:val="berschrift3"/>
      </w:pPr>
      <w:r w:rsidRPr="005E1667">
        <w:t>Leitsatz 1</w:t>
      </w:r>
      <w:r w:rsidR="008B0485">
        <w:t>1</w:t>
      </w:r>
      <w:r w:rsidRPr="005E1667">
        <w:t xml:space="preserve"> – </w:t>
      </w:r>
      <w:r w:rsidR="00BE5C24">
        <w:t>Gesundheitsförderung</w:t>
      </w:r>
    </w:p>
    <w:tbl>
      <w:tblPr>
        <w:tblStyle w:val="Gitternetztabelle1hellAkzent3"/>
        <w:tblW w:w="8926" w:type="dxa"/>
        <w:tblLook w:val="04A0" w:firstRow="1" w:lastRow="0" w:firstColumn="1" w:lastColumn="0" w:noHBand="0" w:noVBand="1"/>
        <w:tblCaption w:val="Übersicht über Maßnahmen, Ziele und Zeiträume für Leitsatz 11"/>
        <w:tblDescription w:val="Hier werden alle Maßnahmen, die der UInterzeichner für den Leitsatz 11 geplant hat, mit den jeweiligen Zielen und zeiträumen aufgelistet."/>
      </w:tblPr>
      <w:tblGrid>
        <w:gridCol w:w="3681"/>
        <w:gridCol w:w="3685"/>
        <w:gridCol w:w="1560"/>
      </w:tblGrid>
      <w:tr w:rsidR="007E2FC1" w14:paraId="0085347E"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A96021" w14:textId="77777777" w:rsidR="007E2FC1" w:rsidRPr="009B6F10" w:rsidRDefault="007E2FC1" w:rsidP="009B6F10">
            <w:pPr>
              <w:pStyle w:val="TH"/>
              <w:rPr>
                <w:b/>
              </w:rPr>
            </w:pPr>
            <w:r w:rsidRPr="009B6F10">
              <w:rPr>
                <w:b/>
              </w:rPr>
              <w:t>Maßnahmen</w:t>
            </w:r>
          </w:p>
        </w:tc>
        <w:tc>
          <w:tcPr>
            <w:tcW w:w="3685" w:type="dxa"/>
          </w:tcPr>
          <w:p w14:paraId="30D9B292"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2AA46A0D"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48D9DA00"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113B68FE"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F3799F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31B495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E9130F8"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88CFB18"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389ACA7"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53B1297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62D2161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3107967"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1A0E400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2FBC388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4408C06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0A587C2"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5955E16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4EB655D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589F1424" w14:textId="344DBB63" w:rsidR="004A5454" w:rsidRPr="005E1667" w:rsidRDefault="004A5454" w:rsidP="00D56521">
      <w:pPr>
        <w:pStyle w:val="berschrift3"/>
      </w:pPr>
      <w:r w:rsidRPr="004A5454">
        <w:t>Leitsatz 1</w:t>
      </w:r>
      <w:r w:rsidR="008B0485">
        <w:t>2</w:t>
      </w:r>
      <w:r w:rsidRPr="004A5454">
        <w:t xml:space="preserve"> – </w:t>
      </w:r>
      <w:r w:rsidR="002E5066">
        <w:t>Erfolgreiche Vereinsentwicklung</w:t>
      </w:r>
    </w:p>
    <w:tbl>
      <w:tblPr>
        <w:tblStyle w:val="Gitternetztabelle1hellAkzent3"/>
        <w:tblW w:w="8926" w:type="dxa"/>
        <w:tblLook w:val="04A0" w:firstRow="1" w:lastRow="0" w:firstColumn="1" w:lastColumn="0" w:noHBand="0" w:noVBand="1"/>
        <w:tblCaption w:val="Übersicht über Maßnahmen, Ziele und Zeiträume für Leitsatz 12"/>
        <w:tblDescription w:val="Hier werden alle Maßnahmen, die der UInterzeichner für den Leitsatz 12 geplant hat, mit den jeweiligen Zielen und zeiträumen aufgelistet."/>
      </w:tblPr>
      <w:tblGrid>
        <w:gridCol w:w="3681"/>
        <w:gridCol w:w="3685"/>
        <w:gridCol w:w="1560"/>
      </w:tblGrid>
      <w:tr w:rsidR="007E2FC1" w14:paraId="5DC523DF" w14:textId="77777777" w:rsidTr="0059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A77448" w14:textId="77777777" w:rsidR="007E2FC1" w:rsidRPr="009B6F10" w:rsidRDefault="007E2FC1" w:rsidP="009B6F10">
            <w:pPr>
              <w:pStyle w:val="TH"/>
              <w:rPr>
                <w:b/>
              </w:rPr>
            </w:pPr>
            <w:r w:rsidRPr="009B6F10">
              <w:rPr>
                <w:b/>
              </w:rPr>
              <w:t>Maßnahmen</w:t>
            </w:r>
          </w:p>
        </w:tc>
        <w:tc>
          <w:tcPr>
            <w:tcW w:w="3685" w:type="dxa"/>
          </w:tcPr>
          <w:p w14:paraId="0B24CCF2"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 xml:space="preserve">Ziele </w:t>
            </w:r>
          </w:p>
        </w:tc>
        <w:tc>
          <w:tcPr>
            <w:tcW w:w="1560" w:type="dxa"/>
          </w:tcPr>
          <w:p w14:paraId="1DD70AC7" w14:textId="77777777" w:rsidR="007E2FC1" w:rsidRPr="009B6F10" w:rsidRDefault="007E2FC1" w:rsidP="009B6F10">
            <w:pPr>
              <w:pStyle w:val="TH"/>
              <w:cnfStyle w:val="100000000000" w:firstRow="1" w:lastRow="0" w:firstColumn="0" w:lastColumn="0" w:oddVBand="0" w:evenVBand="0" w:oddHBand="0" w:evenHBand="0" w:firstRowFirstColumn="0" w:firstRowLastColumn="0" w:lastRowFirstColumn="0" w:lastRowLastColumn="0"/>
              <w:rPr>
                <w:b/>
              </w:rPr>
            </w:pPr>
            <w:r w:rsidRPr="009B6F10">
              <w:rPr>
                <w:b/>
              </w:rPr>
              <w:t>Zeitraum</w:t>
            </w:r>
          </w:p>
        </w:tc>
      </w:tr>
      <w:tr w:rsidR="007E2FC1" w14:paraId="7BC12A36"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EFE08F6"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2AAB53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9F79FF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32E1FEA1"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3C7D4524"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2CD242BB"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1956D2CF"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181EAB0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22F23F81"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427B099C"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052C8609"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r w:rsidR="007E2FC1" w14:paraId="5DFFD203" w14:textId="77777777" w:rsidTr="00597A0C">
        <w:tc>
          <w:tcPr>
            <w:cnfStyle w:val="001000000000" w:firstRow="0" w:lastRow="0" w:firstColumn="1" w:lastColumn="0" w:oddVBand="0" w:evenVBand="0" w:oddHBand="0" w:evenHBand="0" w:firstRowFirstColumn="0" w:firstRowLastColumn="0" w:lastRowFirstColumn="0" w:lastRowLastColumn="0"/>
            <w:tcW w:w="3681" w:type="dxa"/>
          </w:tcPr>
          <w:p w14:paraId="6B935E37" w14:textId="77777777" w:rsidR="007E2FC1" w:rsidRDefault="007E2FC1" w:rsidP="00597A0C">
            <w:r w:rsidRPr="00DA2893">
              <w:fldChar w:fldCharType="begin">
                <w:ffData>
                  <w:name w:val=""/>
                  <w:enabled/>
                  <w:calcOnExit w:val="0"/>
                  <w:textInput>
                    <w:default w:val="[...]"/>
                  </w:textInput>
                </w:ffData>
              </w:fldChar>
            </w:r>
            <w:r w:rsidRPr="00DA2893">
              <w:instrText xml:space="preserve"> FORMTEXT </w:instrText>
            </w:r>
            <w:r w:rsidRPr="00DA2893">
              <w:fldChar w:fldCharType="separate"/>
            </w:r>
            <w:r w:rsidRPr="00DA2893">
              <w:rPr>
                <w:noProof/>
              </w:rPr>
              <w:t>[...]</w:t>
            </w:r>
            <w:r w:rsidRPr="00DA2893">
              <w:fldChar w:fldCharType="end"/>
            </w:r>
          </w:p>
        </w:tc>
        <w:tc>
          <w:tcPr>
            <w:tcW w:w="3685" w:type="dxa"/>
          </w:tcPr>
          <w:p w14:paraId="0F9252CD"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c>
          <w:tcPr>
            <w:tcW w:w="1560" w:type="dxa"/>
          </w:tcPr>
          <w:p w14:paraId="7B7F4ED2" w14:textId="77777777" w:rsidR="007E2FC1" w:rsidRDefault="007E2FC1" w:rsidP="00597A0C">
            <w:pPr>
              <w:cnfStyle w:val="000000000000" w:firstRow="0" w:lastRow="0" w:firstColumn="0" w:lastColumn="0" w:oddVBand="0" w:evenVBand="0" w:oddHBand="0" w:evenHBand="0" w:firstRowFirstColumn="0" w:firstRowLastColumn="0" w:lastRowFirstColumn="0" w:lastRowLastColumn="0"/>
            </w:pPr>
            <w:r w:rsidRPr="00DA2893">
              <w:rPr>
                <w:bCs/>
              </w:rPr>
              <w:fldChar w:fldCharType="begin">
                <w:ffData>
                  <w:name w:val=""/>
                  <w:enabled/>
                  <w:calcOnExit w:val="0"/>
                  <w:textInput>
                    <w:default w:val="[...]"/>
                  </w:textInput>
                </w:ffData>
              </w:fldChar>
            </w:r>
            <w:r w:rsidRPr="00DA2893">
              <w:rPr>
                <w:bCs/>
              </w:rPr>
              <w:instrText xml:space="preserve"> FORMTEXT </w:instrText>
            </w:r>
            <w:r w:rsidRPr="00DA2893">
              <w:rPr>
                <w:bCs/>
              </w:rPr>
            </w:r>
            <w:r w:rsidRPr="00DA2893">
              <w:rPr>
                <w:bCs/>
              </w:rPr>
              <w:fldChar w:fldCharType="separate"/>
            </w:r>
            <w:r w:rsidRPr="00DA2893">
              <w:rPr>
                <w:bCs/>
                <w:noProof/>
              </w:rPr>
              <w:t>[...]</w:t>
            </w:r>
            <w:r w:rsidRPr="00DA2893">
              <w:rPr>
                <w:bCs/>
              </w:rPr>
              <w:fldChar w:fldCharType="end"/>
            </w:r>
          </w:p>
        </w:tc>
      </w:tr>
    </w:tbl>
    <w:p w14:paraId="0E1DA0EA" w14:textId="10DD5C3A" w:rsidR="004A5454" w:rsidRPr="009F3ED1" w:rsidRDefault="005821D9" w:rsidP="006D6C6F">
      <w:pPr>
        <w:pStyle w:val="Aufzhlungszeichen"/>
        <w:numPr>
          <w:ilvl w:val="0"/>
          <w:numId w:val="0"/>
        </w:numPr>
        <w:rPr>
          <w:noProof/>
        </w:rPr>
      </w:pPr>
      <w:r>
        <w:rPr>
          <w:noProof/>
        </w:rPr>
        <w:lastRenderedPageBreak/>
        <w:drawing>
          <wp:anchor distT="0" distB="0" distL="114300" distR="114300" simplePos="0" relativeHeight="251674112" behindDoc="0" locked="0" layoutInCell="1" allowOverlap="1" wp14:anchorId="7F1CD1F1" wp14:editId="58532ED0">
            <wp:simplePos x="0" y="0"/>
            <wp:positionH relativeFrom="margin">
              <wp:posOffset>-953135</wp:posOffset>
            </wp:positionH>
            <wp:positionV relativeFrom="margin">
              <wp:posOffset>-782955</wp:posOffset>
            </wp:positionV>
            <wp:extent cx="7624800" cy="10699200"/>
            <wp:effectExtent l="0" t="0" r="0" b="0"/>
            <wp:wrapTopAndBottom/>
            <wp:docPr id="6" name="Bild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aten:Kunden:N-Strategie:N-Charta:N-Charta-Sport:02_Kampagne:04_Grafik:02_Entwurf:03_Kommunikationsmittel:Step_03:Zielkonzeptvorlage:PNGs:191024_N-Charta-Sport_Zielkonzeptvorlage_Kapitel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2A238" w14:textId="1814319F" w:rsidR="00D10532" w:rsidRDefault="002E5066" w:rsidP="00143B40">
      <w:pPr>
        <w:pStyle w:val="berschrift1"/>
      </w:pPr>
      <w:bookmarkStart w:id="8" w:name="_Toc92984908"/>
      <w:r>
        <w:lastRenderedPageBreak/>
        <w:t>Lokale Nachhaltigkeitsaktion</w:t>
      </w:r>
      <w:bookmarkEnd w:id="8"/>
    </w:p>
    <w:p w14:paraId="4FA62CDD" w14:textId="5ED98DF4" w:rsidR="000C79B8" w:rsidRPr="00143B40" w:rsidRDefault="002E5066" w:rsidP="00143B40">
      <w:pPr>
        <w:pStyle w:val="berschrift2"/>
      </w:pPr>
      <w:r w:rsidRPr="00143B40">
        <w:t>Wir planen folgende lokale Nachhaltigkeitsaktion</w:t>
      </w:r>
    </w:p>
    <w:p w14:paraId="38293B4D" w14:textId="5874BFA6" w:rsidR="005459C1" w:rsidRDefault="005459C1" w:rsidP="008E32A6">
      <w:pPr>
        <w:rPr>
          <w:bCs/>
        </w:rPr>
      </w:pPr>
      <w:r w:rsidRPr="005459C1">
        <w:rPr>
          <w:bCs/>
          <w:highlight w:val="green"/>
        </w:rPr>
        <w:t>Beschreiben Sie hier kurz und prägnant Ihre Ideen für eine lokale Nachhaltigkeitsaktion. Die Aktion sollte einen oder mehrere Nachhaltigkeitsdimensionen oder Leitsätze der N!-Charta Sport aufgreifen und einen konkreten Umsetzungsbeitrag leisten. Die Aktion kann bspw. eine lokale Veranstaltung oder Kampagne sein.</w:t>
      </w:r>
    </w:p>
    <w:p w14:paraId="28BD781E" w14:textId="7F2BCF38" w:rsidR="000C79B8" w:rsidRPr="00F820C8" w:rsidRDefault="005459C1" w:rsidP="000C79B8">
      <w:r>
        <w:fldChar w:fldCharType="begin">
          <w:ffData>
            <w:name w:val=""/>
            <w:enabled/>
            <w:calcOnExit w:val="0"/>
            <w:textInput>
              <w:default w:val="[Umfang ca. 1/2 - 1 Seite] "/>
            </w:textInput>
          </w:ffData>
        </w:fldChar>
      </w:r>
      <w:r>
        <w:instrText xml:space="preserve"> FORMTEXT </w:instrText>
      </w:r>
      <w:r>
        <w:fldChar w:fldCharType="separate"/>
      </w:r>
      <w:r>
        <w:rPr>
          <w:noProof/>
        </w:rPr>
        <w:t xml:space="preserve">[Umfang ca. 1/2 - 1 Seite] </w:t>
      </w:r>
      <w:r>
        <w:fldChar w:fldCharType="end"/>
      </w:r>
    </w:p>
    <w:p w14:paraId="0251F252" w14:textId="56893E60" w:rsidR="00F3775B" w:rsidRPr="00425ABC" w:rsidRDefault="00197139" w:rsidP="00143B40">
      <w:pPr>
        <w:pStyle w:val="berschrift2"/>
        <w:rPr>
          <w:highlight w:val="green"/>
        </w:rPr>
      </w:pPr>
      <w:r w:rsidRPr="00425ABC">
        <w:rPr>
          <w:highlight w:val="green"/>
        </w:rPr>
        <w:t>Beispiel</w:t>
      </w:r>
      <w:r w:rsidR="003674AB" w:rsidRPr="00425ABC">
        <w:rPr>
          <w:highlight w:val="green"/>
        </w:rPr>
        <w:t>e für</w:t>
      </w:r>
      <w:r w:rsidRPr="00425ABC">
        <w:rPr>
          <w:highlight w:val="green"/>
        </w:rPr>
        <w:t xml:space="preserve"> Nachhaltigkeitsaktionen</w:t>
      </w:r>
    </w:p>
    <w:p w14:paraId="39DFFBD6" w14:textId="1C33F7A7" w:rsidR="00197139" w:rsidRPr="00425ABC" w:rsidRDefault="00197139" w:rsidP="005459C1">
      <w:pPr>
        <w:pStyle w:val="Aufzhlungszeichen"/>
        <w:rPr>
          <w:highlight w:val="green"/>
        </w:rPr>
      </w:pPr>
      <w:r w:rsidRPr="00425ABC">
        <w:rPr>
          <w:highlight w:val="green"/>
        </w:rPr>
        <w:t>Lokale Veranstaltungen</w:t>
      </w:r>
      <w:r w:rsidR="002931F9" w:rsidRPr="00425ABC">
        <w:rPr>
          <w:highlight w:val="green"/>
        </w:rPr>
        <w:t>, die nachhaltig organisiert sind</w:t>
      </w:r>
      <w:r w:rsidR="00613D36" w:rsidRPr="00425ABC">
        <w:rPr>
          <w:highlight w:val="green"/>
        </w:rPr>
        <w:t>. Eine Orientierung kann der</w:t>
      </w:r>
      <w:r w:rsidR="002931F9" w:rsidRPr="00425ABC">
        <w:rPr>
          <w:highlight w:val="green"/>
        </w:rPr>
        <w:t xml:space="preserve"> </w:t>
      </w:r>
      <w:hyperlink r:id="rId35" w:history="1">
        <w:r w:rsidR="00F06B02" w:rsidRPr="00425ABC">
          <w:rPr>
            <w:rStyle w:val="Hyperlink"/>
            <w:color w:val="000000" w:themeColor="text1"/>
            <w:highlight w:val="green"/>
          </w:rPr>
          <w:t>Leitfaden für die nachhaltige Organisation von Veranstaltungen des Umweltbundesamtes</w:t>
        </w:r>
      </w:hyperlink>
      <w:r w:rsidR="00F06B02" w:rsidRPr="00425ABC">
        <w:rPr>
          <w:highlight w:val="green"/>
        </w:rPr>
        <w:t xml:space="preserve"> dienen.</w:t>
      </w:r>
    </w:p>
    <w:p w14:paraId="1D239958" w14:textId="36C2AB40" w:rsidR="00D93E11" w:rsidRPr="00425ABC" w:rsidRDefault="00FF12C3" w:rsidP="005459C1">
      <w:pPr>
        <w:pStyle w:val="Aufzhlungszeichen"/>
        <w:rPr>
          <w:highlight w:val="green"/>
        </w:rPr>
      </w:pPr>
      <w:r w:rsidRPr="00425ABC">
        <w:rPr>
          <w:highlight w:val="green"/>
        </w:rPr>
        <w:t>Eine Aktion im Rahmen der Nachhaltigkeitstage Baden-Württemberg</w:t>
      </w:r>
      <w:r w:rsidR="00D93E11" w:rsidRPr="00425ABC">
        <w:rPr>
          <w:highlight w:val="green"/>
        </w:rPr>
        <w:t>, z.</w:t>
      </w:r>
      <w:r w:rsidR="00FF2F7B" w:rsidRPr="00425ABC">
        <w:rPr>
          <w:highlight w:val="green"/>
        </w:rPr>
        <w:t> </w:t>
      </w:r>
      <w:r w:rsidR="00D93E11" w:rsidRPr="00425ABC">
        <w:rPr>
          <w:highlight w:val="green"/>
        </w:rPr>
        <w:t>B.:</w:t>
      </w:r>
    </w:p>
    <w:p w14:paraId="1EB1EDF6" w14:textId="7B5A9B86" w:rsidR="00FF12C3" w:rsidRPr="00425ABC" w:rsidRDefault="00AC5BB4" w:rsidP="005459C1">
      <w:pPr>
        <w:pStyle w:val="Aufzhlungszeichen"/>
        <w:rPr>
          <w:highlight w:val="green"/>
        </w:rPr>
      </w:pPr>
      <w:r w:rsidRPr="00425ABC">
        <w:rPr>
          <w:highlight w:val="green"/>
        </w:rPr>
        <w:t xml:space="preserve"> eine </w:t>
      </w:r>
      <w:hyperlink r:id="rId36" w:history="1">
        <w:r w:rsidRPr="00425ABC">
          <w:rPr>
            <w:rStyle w:val="Hyperlink"/>
            <w:color w:val="000000" w:themeColor="text1"/>
            <w:highlight w:val="green"/>
          </w:rPr>
          <w:t>Wanderung</w:t>
        </w:r>
      </w:hyperlink>
      <w:r w:rsidRPr="00425ABC">
        <w:rPr>
          <w:highlight w:val="green"/>
        </w:rPr>
        <w:t xml:space="preserve"> zum Thema Naturschutz, eine Gesundheitswanderung oder eine interkulturelle Wandertour</w:t>
      </w:r>
      <w:r w:rsidR="00227EF1" w:rsidRPr="00425ABC">
        <w:rPr>
          <w:highlight w:val="green"/>
        </w:rPr>
        <w:t>,</w:t>
      </w:r>
    </w:p>
    <w:p w14:paraId="4008AD88" w14:textId="66351F12" w:rsidR="00FF12C3" w:rsidRPr="00425ABC" w:rsidRDefault="00D93E11" w:rsidP="005459C1">
      <w:pPr>
        <w:pStyle w:val="Aufzhlungszeichen"/>
        <w:rPr>
          <w:highlight w:val="green"/>
        </w:rPr>
      </w:pPr>
      <w:r w:rsidRPr="00425ABC">
        <w:rPr>
          <w:highlight w:val="green"/>
        </w:rPr>
        <w:t xml:space="preserve">eine </w:t>
      </w:r>
      <w:hyperlink r:id="rId37" w:history="1">
        <w:r w:rsidRPr="00425ABC">
          <w:rPr>
            <w:rStyle w:val="Hyperlink"/>
            <w:color w:val="000000" w:themeColor="text1"/>
            <w:highlight w:val="green"/>
          </w:rPr>
          <w:t>Tauschbörse oder einen Garagen- und Stadtteilflohmarkt</w:t>
        </w:r>
      </w:hyperlink>
      <w:r w:rsidR="00227EF1" w:rsidRPr="00425ABC">
        <w:rPr>
          <w:highlight w:val="green"/>
        </w:rPr>
        <w:t>,</w:t>
      </w:r>
    </w:p>
    <w:p w14:paraId="7F07B36B" w14:textId="098DCA6C" w:rsidR="00873DD9" w:rsidRPr="00425ABC" w:rsidRDefault="00754D64" w:rsidP="005459C1">
      <w:pPr>
        <w:pStyle w:val="Aufzhlungszeichen"/>
        <w:rPr>
          <w:highlight w:val="green"/>
        </w:rPr>
      </w:pPr>
      <w:r w:rsidRPr="00425ABC">
        <w:rPr>
          <w:highlight w:val="green"/>
        </w:rPr>
        <w:t xml:space="preserve">eine </w:t>
      </w:r>
      <w:hyperlink r:id="rId38" w:history="1">
        <w:r w:rsidRPr="00425ABC">
          <w:rPr>
            <w:rStyle w:val="Hyperlink"/>
            <w:color w:val="000000" w:themeColor="text1"/>
            <w:highlight w:val="green"/>
          </w:rPr>
          <w:t>Kochaktion</w:t>
        </w:r>
      </w:hyperlink>
      <w:r w:rsidRPr="00425ABC">
        <w:rPr>
          <w:highlight w:val="green"/>
        </w:rPr>
        <w:t xml:space="preserve"> mit einem nachhaltigen Menü</w:t>
      </w:r>
      <w:r w:rsidR="00227EF1" w:rsidRPr="00425ABC">
        <w:rPr>
          <w:highlight w:val="green"/>
        </w:rPr>
        <w:t>,</w:t>
      </w:r>
    </w:p>
    <w:p w14:paraId="0DE8DF92" w14:textId="79FBA11C" w:rsidR="00CF728C" w:rsidRPr="00425ABC" w:rsidRDefault="00CF728C" w:rsidP="005459C1">
      <w:pPr>
        <w:pStyle w:val="Aufzhlungszeichen"/>
        <w:rPr>
          <w:highlight w:val="green"/>
        </w:rPr>
      </w:pPr>
      <w:r w:rsidRPr="00425ABC">
        <w:rPr>
          <w:highlight w:val="green"/>
        </w:rPr>
        <w:t xml:space="preserve">eine </w:t>
      </w:r>
      <w:hyperlink r:id="rId39" w:history="1">
        <w:r w:rsidRPr="00425ABC">
          <w:rPr>
            <w:rStyle w:val="Hyperlink"/>
            <w:color w:val="000000" w:themeColor="text1"/>
            <w:highlight w:val="green"/>
          </w:rPr>
          <w:t>Handysammelaktion</w:t>
        </w:r>
      </w:hyperlink>
      <w:r w:rsidR="00E065E5" w:rsidRPr="00425ABC">
        <w:rPr>
          <w:highlight w:val="green"/>
        </w:rPr>
        <w:t>,</w:t>
      </w:r>
    </w:p>
    <w:p w14:paraId="617C14C0" w14:textId="6E79CDE6" w:rsidR="00E065E5" w:rsidRPr="00425ABC" w:rsidRDefault="00386412" w:rsidP="005459C1">
      <w:pPr>
        <w:pStyle w:val="Aufzhlungszeichen"/>
        <w:rPr>
          <w:highlight w:val="green"/>
        </w:rPr>
      </w:pPr>
      <w:r w:rsidRPr="00425ABC">
        <w:rPr>
          <w:highlight w:val="green"/>
        </w:rPr>
        <w:t xml:space="preserve">eine </w:t>
      </w:r>
      <w:hyperlink r:id="rId40" w:history="1">
        <w:r w:rsidRPr="00425ABC">
          <w:rPr>
            <w:rStyle w:val="Hyperlink"/>
            <w:color w:val="000000" w:themeColor="text1"/>
            <w:highlight w:val="green"/>
          </w:rPr>
          <w:t>geführte Radtour</w:t>
        </w:r>
      </w:hyperlink>
      <w:r w:rsidRPr="00425ABC">
        <w:rPr>
          <w:highlight w:val="green"/>
        </w:rPr>
        <w:t xml:space="preserve"> zu Nachhaltigkeitszielen.</w:t>
      </w:r>
    </w:p>
    <w:p w14:paraId="075E134D" w14:textId="2EB1B805" w:rsidR="008E04B9" w:rsidRPr="00425ABC" w:rsidRDefault="000A39A1" w:rsidP="005459C1">
      <w:pPr>
        <w:pStyle w:val="Aufzhlungszeichen"/>
        <w:rPr>
          <w:highlight w:val="green"/>
        </w:rPr>
      </w:pPr>
      <w:r w:rsidRPr="00425ABC">
        <w:rPr>
          <w:highlight w:val="green"/>
        </w:rPr>
        <w:t>und vieles mehr</w:t>
      </w:r>
    </w:p>
    <w:p w14:paraId="59F74A36" w14:textId="782A5EB7" w:rsidR="00B57D93" w:rsidRPr="00425ABC" w:rsidRDefault="00933D1F" w:rsidP="005459C1">
      <w:pPr>
        <w:pStyle w:val="Aufzhlungszeichen"/>
        <w:rPr>
          <w:highlight w:val="green"/>
        </w:rPr>
      </w:pPr>
      <w:r w:rsidRPr="00425ABC">
        <w:rPr>
          <w:highlight w:val="green"/>
        </w:rPr>
        <w:t xml:space="preserve">Inspirieren lassen können Sie sich auch von den Gewinnern des </w:t>
      </w:r>
      <w:hyperlink r:id="rId41" w:history="1">
        <w:r w:rsidR="004A4B0D" w:rsidRPr="00425ABC">
          <w:rPr>
            <w:rStyle w:val="Hyperlink"/>
            <w:color w:val="000000" w:themeColor="text1"/>
            <w:highlight w:val="green"/>
          </w:rPr>
          <w:t>Nachhaltigkeitspreis</w:t>
        </w:r>
        <w:r w:rsidR="00E339D1" w:rsidRPr="00425ABC">
          <w:rPr>
            <w:rStyle w:val="Hyperlink"/>
            <w:color w:val="000000" w:themeColor="text1"/>
            <w:highlight w:val="green"/>
          </w:rPr>
          <w:t>es</w:t>
        </w:r>
        <w:r w:rsidR="004A4B0D" w:rsidRPr="00425ABC">
          <w:rPr>
            <w:rStyle w:val="Hyperlink"/>
            <w:color w:val="000000" w:themeColor="text1"/>
            <w:highlight w:val="green"/>
          </w:rPr>
          <w:t xml:space="preserve"> für Spor</w:t>
        </w:r>
        <w:r w:rsidR="00E339D1" w:rsidRPr="00425ABC">
          <w:rPr>
            <w:rStyle w:val="Hyperlink"/>
            <w:color w:val="000000" w:themeColor="text1"/>
            <w:highlight w:val="green"/>
          </w:rPr>
          <w:t>t</w:t>
        </w:r>
        <w:r w:rsidR="004A4B0D" w:rsidRPr="00425ABC">
          <w:rPr>
            <w:rStyle w:val="Hyperlink"/>
            <w:color w:val="000000" w:themeColor="text1"/>
            <w:highlight w:val="green"/>
          </w:rPr>
          <w:t>fachverbände</w:t>
        </w:r>
      </w:hyperlink>
      <w:r w:rsidR="004A4B0D" w:rsidRPr="00425ABC">
        <w:rPr>
          <w:highlight w:val="green"/>
        </w:rPr>
        <w:t xml:space="preserve">, die u.a. </w:t>
      </w:r>
      <w:r w:rsidR="003E3444" w:rsidRPr="00425ABC">
        <w:rPr>
          <w:highlight w:val="green"/>
        </w:rPr>
        <w:t xml:space="preserve">Projekte zum Monitoring invasiver </w:t>
      </w:r>
      <w:proofErr w:type="spellStart"/>
      <w:r w:rsidR="003E3444" w:rsidRPr="00425ABC">
        <w:rPr>
          <w:highlight w:val="green"/>
        </w:rPr>
        <w:t>Quaggamuscheln</w:t>
      </w:r>
      <w:proofErr w:type="spellEnd"/>
      <w:r w:rsidR="003E3444" w:rsidRPr="00425ABC">
        <w:rPr>
          <w:highlight w:val="green"/>
        </w:rPr>
        <w:t xml:space="preserve"> durch Sporttaucher und </w:t>
      </w:r>
      <w:r w:rsidR="00D3735A" w:rsidRPr="00425ABC">
        <w:rPr>
          <w:highlight w:val="green"/>
        </w:rPr>
        <w:t>Inklusionsstarterpaket</w:t>
      </w:r>
      <w:r w:rsidR="00E339D1" w:rsidRPr="00425ABC">
        <w:rPr>
          <w:highlight w:val="green"/>
        </w:rPr>
        <w:t>e</w:t>
      </w:r>
      <w:r w:rsidR="00D3735A" w:rsidRPr="00425ABC">
        <w:rPr>
          <w:highlight w:val="green"/>
        </w:rPr>
        <w:t xml:space="preserve"> für Sportvereine</w:t>
      </w:r>
      <w:r w:rsidR="00E339D1" w:rsidRPr="00425ABC">
        <w:rPr>
          <w:highlight w:val="green"/>
        </w:rPr>
        <w:t xml:space="preserve"> in</w:t>
      </w:r>
      <w:r w:rsidR="00D61F5F" w:rsidRPr="00425ABC">
        <w:rPr>
          <w:highlight w:val="green"/>
        </w:rPr>
        <w:t>i</w:t>
      </w:r>
      <w:r w:rsidR="00E339D1" w:rsidRPr="00425ABC">
        <w:rPr>
          <w:highlight w:val="green"/>
        </w:rPr>
        <w:t>tiierten.</w:t>
      </w:r>
    </w:p>
    <w:p w14:paraId="3F333511" w14:textId="72EAAF4D" w:rsidR="005821D9" w:rsidRPr="00952D70" w:rsidRDefault="005821D9" w:rsidP="001D49FF">
      <w:pPr>
        <w:rPr>
          <w:szCs w:val="22"/>
        </w:rPr>
      </w:pPr>
      <w:r w:rsidRPr="00952D70">
        <w:rPr>
          <w:szCs w:val="22"/>
        </w:rPr>
        <w:br w:type="page"/>
      </w:r>
    </w:p>
    <w:p w14:paraId="305400B4" w14:textId="3E4BACCA" w:rsidR="00565478" w:rsidRDefault="005821D9" w:rsidP="001D49FF">
      <w:pPr>
        <w:rPr>
          <w:szCs w:val="22"/>
        </w:rPr>
      </w:pPr>
      <w:r>
        <w:rPr>
          <w:noProof/>
          <w:szCs w:val="22"/>
        </w:rPr>
        <w:lastRenderedPageBreak/>
        <w:drawing>
          <wp:anchor distT="0" distB="0" distL="114300" distR="114300" simplePos="0" relativeHeight="251680256" behindDoc="0" locked="0" layoutInCell="1" allowOverlap="1" wp14:anchorId="5DF9BCB5" wp14:editId="1A7E93AD">
            <wp:simplePos x="0" y="0"/>
            <wp:positionH relativeFrom="margin">
              <wp:posOffset>-953770</wp:posOffset>
            </wp:positionH>
            <wp:positionV relativeFrom="margin">
              <wp:posOffset>-782955</wp:posOffset>
            </wp:positionV>
            <wp:extent cx="7624800" cy="10699200"/>
            <wp:effectExtent l="0" t="0" r="0" b="0"/>
            <wp:wrapTopAndBottom/>
            <wp:docPr id="7" name="Bild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aten:Kunden:N-Strategie:N-Charta:N-Charta-Sport:02_Kampagne:04_Grafik:02_Entwurf:03_Kommunikationsmittel:Step_03:Zielkonzeptvorlage:PNGs:191024_N-Charta-Sport_Zielkonzeptvorlage_Kapitel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4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0ED87" w14:textId="27AC3C96" w:rsidR="00565478" w:rsidRDefault="00565478" w:rsidP="00BD1083">
      <w:pPr>
        <w:pStyle w:val="berschrift1"/>
      </w:pPr>
      <w:bookmarkStart w:id="9" w:name="_Toc92984909"/>
      <w:r>
        <w:lastRenderedPageBreak/>
        <w:t>Erläuterung</w:t>
      </w:r>
      <w:r w:rsidR="00096999">
        <w:t>en der Leitsätze</w:t>
      </w:r>
      <w:bookmarkEnd w:id="9"/>
    </w:p>
    <w:p w14:paraId="159CFD6B" w14:textId="1FCC25BB" w:rsidR="003B1E47" w:rsidRPr="003B1E47" w:rsidRDefault="00834264" w:rsidP="003B1E47">
      <w:r>
        <w:t xml:space="preserve">Im Folgenden finden Sie </w:t>
      </w:r>
      <w:r w:rsidR="00902201">
        <w:t>zu jedem Leitsatz eine Erläuterung, worum es i</w:t>
      </w:r>
      <w:r w:rsidR="006E303D">
        <w:t xml:space="preserve">m jeweiligen </w:t>
      </w:r>
      <w:r w:rsidR="00902201">
        <w:t>Leitsatz geht</w:t>
      </w:r>
      <w:r w:rsidR="006E303D">
        <w:t xml:space="preserve">, </w:t>
      </w:r>
      <w:r w:rsidR="009A294B">
        <w:t xml:space="preserve">welche </w:t>
      </w:r>
      <w:r w:rsidR="00F3122A">
        <w:t xml:space="preserve">Aspekte </w:t>
      </w:r>
      <w:r w:rsidR="006E303D">
        <w:t xml:space="preserve">durch ihn abgedeckt sind </w:t>
      </w:r>
      <w:r w:rsidR="00F3122A">
        <w:t xml:space="preserve">und </w:t>
      </w:r>
      <w:r w:rsidR="00676D62">
        <w:t>wie er umgesetzt</w:t>
      </w:r>
      <w:r w:rsidR="006E303D">
        <w:t xml:space="preserve"> werden kann. Die Aspekte und </w:t>
      </w:r>
      <w:r w:rsidR="00676D62">
        <w:t>Ideen zur Umsetzung der Leitsätze</w:t>
      </w:r>
      <w:r w:rsidR="006E303D">
        <w:t xml:space="preserve"> dienen dabei nur als Beispiele</w:t>
      </w:r>
      <w:r w:rsidR="00434044">
        <w:t>, Vorschläge und</w:t>
      </w:r>
      <w:r w:rsidR="006E303D">
        <w:t xml:space="preserve"> Anregung</w:t>
      </w:r>
      <w:r w:rsidR="00434044">
        <w:t>en. Sie können selbstverständlich durch eigene Aspekte und I</w:t>
      </w:r>
      <w:r w:rsidR="00676D62">
        <w:t>deen</w:t>
      </w:r>
      <w:r w:rsidR="00434044">
        <w:t xml:space="preserve"> Ihres Vereins ergänzt oder ersetzt werden.</w:t>
      </w:r>
    </w:p>
    <w:p w14:paraId="5627DFB7" w14:textId="334C5B28" w:rsidR="00347A4A" w:rsidRDefault="009D1938" w:rsidP="009D1938">
      <w:pPr>
        <w:pStyle w:val="berschrift2"/>
      </w:pPr>
      <w:r>
        <w:t xml:space="preserve">Leitsatz 1 </w:t>
      </w:r>
      <w:r w:rsidR="00C56716">
        <w:t>– Mitglieder</w:t>
      </w:r>
    </w:p>
    <w:p w14:paraId="7066D6FA" w14:textId="242DB0F0" w:rsidR="00C56716" w:rsidRDefault="006E0332" w:rsidP="00C56716">
      <w:r w:rsidRPr="00971B90">
        <w:t>„Wir achten, schützen und fördern das Wohlbefinden, die Interessen und die Rechte der Mitglieder sowie Ehrenamtlichen, Freiwilligen und Hauptamtlichen unseres Vereins.“</w:t>
      </w:r>
    </w:p>
    <w:p w14:paraId="07E9AC93" w14:textId="4041B29C" w:rsidR="00F23738" w:rsidRDefault="00F37D51" w:rsidP="00BD1083">
      <w:pPr>
        <w:pStyle w:val="berschrift3"/>
      </w:pPr>
      <w:r>
        <w:t>Worum geht es?</w:t>
      </w:r>
    </w:p>
    <w:p w14:paraId="55489A74" w14:textId="1885E3FC" w:rsidR="00F37D51" w:rsidRDefault="009A77E2" w:rsidP="00F37D51">
      <w:r>
        <w:t>Im ersten Leitsatz der N!-Charta Sport stehen die Mitglieder und M</w:t>
      </w:r>
      <w:r w:rsidR="00D11835">
        <w:t>i</w:t>
      </w:r>
      <w:r>
        <w:t>tarb</w:t>
      </w:r>
      <w:r w:rsidR="00D11835">
        <w:t>eiter</w:t>
      </w:r>
      <w:r w:rsidR="007340D9">
        <w:t>/</w:t>
      </w:r>
      <w:r w:rsidR="00D11835">
        <w:t xml:space="preserve">innen </w:t>
      </w:r>
      <w:r>
        <w:t>des Vereins</w:t>
      </w:r>
      <w:r w:rsidR="00D11835">
        <w:t xml:space="preserve"> im Mittelpunkt. </w:t>
      </w:r>
      <w:r w:rsidR="001E0D89">
        <w:t>Adressaten sind</w:t>
      </w:r>
      <w:r w:rsidR="00D11835">
        <w:t xml:space="preserve"> sowohl </w:t>
      </w:r>
      <w:r w:rsidR="001E0D89">
        <w:t>e</w:t>
      </w:r>
      <w:r w:rsidR="00D11835">
        <w:t xml:space="preserve">hrenamtliche, </w:t>
      </w:r>
      <w:r w:rsidR="001E0D89">
        <w:t>f</w:t>
      </w:r>
      <w:r w:rsidR="00D11835">
        <w:t xml:space="preserve">reiwillige als auch </w:t>
      </w:r>
      <w:r w:rsidR="001E0D89">
        <w:t>h</w:t>
      </w:r>
      <w:r w:rsidR="00D11835">
        <w:t xml:space="preserve">auptamtliche </w:t>
      </w:r>
      <w:r w:rsidR="001E0D89">
        <w:t>Mitarbeiter/innen der Vereine</w:t>
      </w:r>
      <w:r w:rsidR="00D11835">
        <w:t xml:space="preserve">. </w:t>
      </w:r>
      <w:r w:rsidR="00353CA3">
        <w:t xml:space="preserve">Ehrenamtliche Mitarbeiter </w:t>
      </w:r>
      <w:r w:rsidR="002F63ED">
        <w:t>umfass</w:t>
      </w:r>
      <w:r w:rsidR="003F3288">
        <w:t xml:space="preserve">en </w:t>
      </w:r>
      <w:r w:rsidR="002F63ED">
        <w:t xml:space="preserve">alle Mitarbeiter/innen, </w:t>
      </w:r>
      <w:r w:rsidR="00042868">
        <w:t>die ein</w:t>
      </w:r>
      <w:r w:rsidR="002F63ED">
        <w:t xml:space="preserve"> ehrenamtlich</w:t>
      </w:r>
      <w:r w:rsidR="00042868">
        <w:t>es Amt</w:t>
      </w:r>
      <w:r w:rsidR="002F63ED">
        <w:t xml:space="preserve"> für den Verein </w:t>
      </w:r>
      <w:r w:rsidR="00042868">
        <w:t>innehaben, z.</w:t>
      </w:r>
      <w:r w:rsidR="00FF2F7B">
        <w:t> </w:t>
      </w:r>
      <w:r w:rsidR="00042868">
        <w:t xml:space="preserve">B. Vorstand oder </w:t>
      </w:r>
      <w:r w:rsidR="003F05CE">
        <w:t>Schatzmeister</w:t>
      </w:r>
      <w:r w:rsidR="00042868">
        <w:t xml:space="preserve">. </w:t>
      </w:r>
      <w:r w:rsidR="003F05CE">
        <w:t>Freiwillige</w:t>
      </w:r>
      <w:r w:rsidR="003F3288">
        <w:t xml:space="preserve"> sind</w:t>
      </w:r>
      <w:r w:rsidR="003F05CE">
        <w:t xml:space="preserve"> alle, die den Verein </w:t>
      </w:r>
      <w:r w:rsidR="00F352D5">
        <w:t>regelmäßig unterstützen, z.</w:t>
      </w:r>
      <w:r w:rsidR="00FF2F7B">
        <w:t> </w:t>
      </w:r>
      <w:r w:rsidR="00F352D5">
        <w:t xml:space="preserve">B. durch Kuchenverkauf bei Sportfesten. </w:t>
      </w:r>
      <w:r w:rsidR="0053655D">
        <w:t>Hauptamtliche sind jene Gruppe, die vom Verein für die Übernahme bestimmter Aufgaben bezahlt werden</w:t>
      </w:r>
      <w:r w:rsidR="00134D7A">
        <w:t>, z.</w:t>
      </w:r>
      <w:r w:rsidR="00365758">
        <w:t> </w:t>
      </w:r>
      <w:r w:rsidR="00134D7A">
        <w:t xml:space="preserve">B. </w:t>
      </w:r>
      <w:r w:rsidR="003F3288">
        <w:t xml:space="preserve">Geschäftsführer, aber auch </w:t>
      </w:r>
      <w:r w:rsidR="00134D7A">
        <w:t>Trainer/innen.</w:t>
      </w:r>
    </w:p>
    <w:p w14:paraId="4819FC50" w14:textId="79859C55" w:rsidR="00F37D51" w:rsidRDefault="0070502F" w:rsidP="00BD1083">
      <w:pPr>
        <w:pStyle w:val="berschrift3"/>
      </w:pPr>
      <w:r>
        <w:t>Beispielhafte</w:t>
      </w:r>
      <w:r w:rsidR="00F37D51">
        <w:t xml:space="preserve"> </w:t>
      </w:r>
      <w:r w:rsidR="004D6284">
        <w:t>Handlungsfelder</w:t>
      </w:r>
      <w:r w:rsidR="00560FF1">
        <w:t xml:space="preserve"> </w:t>
      </w:r>
      <w:r w:rsidR="00F4781A">
        <w:t xml:space="preserve">und </w:t>
      </w:r>
      <w:r w:rsidR="00583A87">
        <w:t>Ideen</w:t>
      </w:r>
      <w:r w:rsidR="00F4781A">
        <w:t xml:space="preserve"> zur Messung der Ziele</w:t>
      </w:r>
    </w:p>
    <w:p w14:paraId="39439F43" w14:textId="77777777" w:rsidR="002D3412" w:rsidRDefault="00242BDB" w:rsidP="005459C1">
      <w:pPr>
        <w:pStyle w:val="Aufzhlungszeichen"/>
        <w:numPr>
          <w:ilvl w:val="0"/>
          <w:numId w:val="22"/>
        </w:numPr>
      </w:pPr>
      <w:r>
        <w:t>Möglichkeiten, mit Fragen, Problemen und Unklarheiten an den Verein heranzutreten</w:t>
      </w:r>
      <w:r w:rsidR="007340D9">
        <w:t xml:space="preserve"> </w:t>
      </w:r>
    </w:p>
    <w:p w14:paraId="45A7B6B8" w14:textId="4C540388" w:rsidR="00F4781A" w:rsidRDefault="004D6284" w:rsidP="005459C1">
      <w:pPr>
        <w:pStyle w:val="Aufzhlungszeichen"/>
        <w:numPr>
          <w:ilvl w:val="0"/>
          <w:numId w:val="22"/>
        </w:numPr>
      </w:pPr>
      <w:r>
        <w:t>Offizielle</w:t>
      </w:r>
      <w:r w:rsidR="007340D9">
        <w:t xml:space="preserve"> Ansprechpartner/innen für Mitglieder und Mitarbeiter/innen</w:t>
      </w:r>
    </w:p>
    <w:p w14:paraId="40095E20" w14:textId="20CA74D9" w:rsidR="00FE0987" w:rsidRDefault="004D6284" w:rsidP="005459C1">
      <w:pPr>
        <w:pStyle w:val="Aufzhlungszeichen"/>
        <w:numPr>
          <w:ilvl w:val="0"/>
          <w:numId w:val="22"/>
        </w:numPr>
      </w:pPr>
      <w:r>
        <w:t>Regelmäßige</w:t>
      </w:r>
      <w:r w:rsidR="00FE0987">
        <w:t xml:space="preserve"> Mitarbeitergespräche</w:t>
      </w:r>
    </w:p>
    <w:p w14:paraId="732DE587" w14:textId="4FF85A53" w:rsidR="00E46BF8" w:rsidRDefault="002D3412" w:rsidP="005459C1">
      <w:pPr>
        <w:pStyle w:val="Aufzhlungszeichen"/>
        <w:numPr>
          <w:ilvl w:val="0"/>
          <w:numId w:val="22"/>
        </w:numPr>
      </w:pPr>
      <w:r>
        <w:t xml:space="preserve">Möglichkeiten, sich als Mitglied </w:t>
      </w:r>
      <w:r w:rsidR="00367829">
        <w:t xml:space="preserve">und Mitarbeiter/in </w:t>
      </w:r>
      <w:r w:rsidR="00D4547F">
        <w:t xml:space="preserve">mit eigenen Ideen und Belangen einzubringen </w:t>
      </w:r>
    </w:p>
    <w:p w14:paraId="4EE40B9D" w14:textId="284822D0" w:rsidR="007D36EC" w:rsidRDefault="004D6284" w:rsidP="005459C1">
      <w:pPr>
        <w:pStyle w:val="Aufzhlungszeichen"/>
        <w:numPr>
          <w:ilvl w:val="0"/>
          <w:numId w:val="22"/>
        </w:numPr>
      </w:pPr>
      <w:r>
        <w:t>Ergebnisse von</w:t>
      </w:r>
      <w:r w:rsidR="00DD439F">
        <w:t xml:space="preserve"> Mitglieder</w:t>
      </w:r>
      <w:r w:rsidR="00367829">
        <w:t>- und Mitarbeiter</w:t>
      </w:r>
      <w:r w:rsidR="00DD439F">
        <w:t>befragungen</w:t>
      </w:r>
    </w:p>
    <w:p w14:paraId="62AE977C" w14:textId="73D96412" w:rsidR="00DD472C" w:rsidRDefault="00DD472C" w:rsidP="005459C1">
      <w:pPr>
        <w:pStyle w:val="Aufzhlungszeichen"/>
        <w:numPr>
          <w:ilvl w:val="0"/>
          <w:numId w:val="22"/>
        </w:numPr>
      </w:pPr>
      <w:r>
        <w:t>Ausgeprägtes Zugehörigkeitsgefühl zum Verein seitens der Mitglieder und Mitarbeiter/innen</w:t>
      </w:r>
    </w:p>
    <w:p w14:paraId="064E94A7" w14:textId="26ADDAA6" w:rsidR="000C5B03" w:rsidRDefault="004D6284" w:rsidP="005459C1">
      <w:pPr>
        <w:pStyle w:val="Aufzhlungszeichen"/>
        <w:numPr>
          <w:ilvl w:val="0"/>
          <w:numId w:val="22"/>
        </w:numPr>
      </w:pPr>
      <w:r>
        <w:t>Durchschnittliche Mitgliedschaftsdauer</w:t>
      </w:r>
    </w:p>
    <w:p w14:paraId="52C404FA" w14:textId="2CA87F8A" w:rsidR="00B04A4E" w:rsidRDefault="00903C92" w:rsidP="005459C1">
      <w:pPr>
        <w:pStyle w:val="Aufzhlungszeichen"/>
        <w:numPr>
          <w:ilvl w:val="0"/>
          <w:numId w:val="22"/>
        </w:numPr>
      </w:pPr>
      <w:r>
        <w:t>Anzahl der Teilnehmer/innen bei Mitgliederversammlungen</w:t>
      </w:r>
    </w:p>
    <w:p w14:paraId="0C6C6DB1" w14:textId="23B6FECD" w:rsidR="00B04A4E" w:rsidRDefault="00B04A4E" w:rsidP="005459C1">
      <w:pPr>
        <w:pStyle w:val="Aufzhlungszeichen"/>
        <w:numPr>
          <w:ilvl w:val="0"/>
          <w:numId w:val="22"/>
        </w:numPr>
      </w:pPr>
      <w:r>
        <w:t>Anerkennungskultur für ehrenamtliches Engagement</w:t>
      </w:r>
    </w:p>
    <w:p w14:paraId="10ABA308" w14:textId="77777777" w:rsidR="003C2BB2" w:rsidRDefault="003C2BB2" w:rsidP="005459C1">
      <w:pPr>
        <w:pStyle w:val="Aufzhlungszeichen"/>
        <w:numPr>
          <w:ilvl w:val="0"/>
          <w:numId w:val="22"/>
        </w:numPr>
      </w:pPr>
      <w:r>
        <w:t xml:space="preserve">Vorhandensein einer Ehrenordnung </w:t>
      </w:r>
    </w:p>
    <w:p w14:paraId="57E617F1" w14:textId="6D9F6E26" w:rsidR="003C2BB2" w:rsidRDefault="002E0CF4" w:rsidP="005459C1">
      <w:pPr>
        <w:pStyle w:val="Aufzhlungszeichen"/>
        <w:numPr>
          <w:ilvl w:val="0"/>
          <w:numId w:val="22"/>
        </w:numPr>
      </w:pPr>
      <w:r>
        <w:t xml:space="preserve">Anzahl der ausgestellten </w:t>
      </w:r>
      <w:r w:rsidR="003C2BB2">
        <w:t xml:space="preserve">Ehrungen </w:t>
      </w:r>
    </w:p>
    <w:p w14:paraId="19F91EEB" w14:textId="26F9B00B" w:rsidR="004D6284" w:rsidRDefault="00B04A4E" w:rsidP="005459C1">
      <w:pPr>
        <w:pStyle w:val="Aufzhlungszeichen"/>
        <w:numPr>
          <w:ilvl w:val="0"/>
          <w:numId w:val="22"/>
        </w:numPr>
      </w:pPr>
      <w:r>
        <w:t xml:space="preserve">Anzahl </w:t>
      </w:r>
      <w:r w:rsidR="00903C92">
        <w:t>von sonstigen</w:t>
      </w:r>
      <w:r>
        <w:t xml:space="preserve"> </w:t>
      </w:r>
      <w:r w:rsidR="002E0CF4">
        <w:t>Auszeichnungen von ehrenamtlich Engagierten</w:t>
      </w:r>
      <w:r w:rsidR="004D6284">
        <w:br w:type="page"/>
      </w:r>
    </w:p>
    <w:p w14:paraId="4E471B46" w14:textId="48FA9A10" w:rsidR="00173810" w:rsidRPr="00BD1083" w:rsidRDefault="00173810" w:rsidP="00BD1083">
      <w:pPr>
        <w:pStyle w:val="berschrift2"/>
      </w:pPr>
      <w:r w:rsidRPr="00BD1083">
        <w:lastRenderedPageBreak/>
        <w:t xml:space="preserve">Leitsatz 2 </w:t>
      </w:r>
      <w:r w:rsidR="00AF2DA5" w:rsidRPr="00BD1083">
        <w:t>–</w:t>
      </w:r>
      <w:r w:rsidRPr="00BD1083">
        <w:t xml:space="preserve"> </w:t>
      </w:r>
      <w:r w:rsidR="00AF2DA5" w:rsidRPr="00BD1083">
        <w:t>Gesellschaftliche Verantwortung</w:t>
      </w:r>
    </w:p>
    <w:p w14:paraId="20274DD1" w14:textId="5BF4007F" w:rsidR="009A7443" w:rsidRDefault="009A7443" w:rsidP="009A7443">
      <w:r w:rsidRPr="002A4AAC">
        <w:t>„Wir übernehmen aktiv Verantwortung für das Gemeinwohl und berücksichtigen in unserem Handeln die Interessen der Gesellschaft.“</w:t>
      </w:r>
    </w:p>
    <w:p w14:paraId="3AC3DE28" w14:textId="66E78CFD" w:rsidR="00642512" w:rsidRDefault="00642512" w:rsidP="00BD1083">
      <w:pPr>
        <w:pStyle w:val="berschrift3"/>
      </w:pPr>
      <w:r>
        <w:t>Worum geht es?</w:t>
      </w:r>
    </w:p>
    <w:p w14:paraId="5C18B2DB" w14:textId="4A20E722" w:rsidR="00A56E34" w:rsidRDefault="00A56E34" w:rsidP="00A56E34">
      <w:r>
        <w:t xml:space="preserve">Im zweiten Leitsatz der N!-Charta Sport </w:t>
      </w:r>
      <w:r w:rsidR="00644D2C">
        <w:t xml:space="preserve">geht es um die Verantwortung, die der Verein </w:t>
      </w:r>
      <w:r w:rsidR="00BE3189">
        <w:t xml:space="preserve">nach außen </w:t>
      </w:r>
      <w:r w:rsidR="00932656">
        <w:t xml:space="preserve">und gegenüber der Gesellschaft </w:t>
      </w:r>
      <w:r w:rsidR="006F4AC0">
        <w:t>wahrnimmt.</w:t>
      </w:r>
      <w:r w:rsidR="0065760D">
        <w:t xml:space="preserve"> </w:t>
      </w:r>
      <w:r w:rsidR="00BF18F6">
        <w:t xml:space="preserve">Der Leitsatz richtet sich vor allem an das </w:t>
      </w:r>
      <w:r w:rsidR="00BD5E82">
        <w:t xml:space="preserve">direkte </w:t>
      </w:r>
      <w:r w:rsidR="00BF18F6">
        <w:t>Umfeld des Vereins</w:t>
      </w:r>
      <w:r w:rsidR="00771C25">
        <w:t xml:space="preserve"> und die Region, in der der Verein aktiv ist</w:t>
      </w:r>
      <w:r w:rsidR="00BD5E82">
        <w:t>, kann aber auch darüber hinaus gehen</w:t>
      </w:r>
      <w:r w:rsidR="00BF18F6">
        <w:t xml:space="preserve">. </w:t>
      </w:r>
      <w:r w:rsidR="00BD5E82">
        <w:t>Hier</w:t>
      </w:r>
      <w:r w:rsidR="0065760D">
        <w:t xml:space="preserve"> kann bspw. die Verantwortung gegenüber bestimmten Gruppen wie </w:t>
      </w:r>
      <w:r w:rsidR="00C24110">
        <w:t>der Bevölkerung, der Kommune oder der Wirtschaft adressiert werden.</w:t>
      </w:r>
      <w:r w:rsidR="006F4AC0">
        <w:t xml:space="preserve"> </w:t>
      </w:r>
      <w:r w:rsidR="00A35996">
        <w:t xml:space="preserve">Der Leitsatz hat eine Nähe zu Leitsatz 4 </w:t>
      </w:r>
      <w:r w:rsidR="00A35996" w:rsidRPr="00B43D35">
        <w:rPr>
          <w:i/>
          <w:iCs/>
        </w:rPr>
        <w:t>Gesellschaftlicher Zusammenhalt</w:t>
      </w:r>
      <w:r w:rsidR="00A35996">
        <w:t xml:space="preserve">, </w:t>
      </w:r>
      <w:r w:rsidR="00477A3E">
        <w:t xml:space="preserve">grenzt sich von diesem aber </w:t>
      </w:r>
      <w:r w:rsidR="00D31415">
        <w:t xml:space="preserve">dadurch ab, dass es </w:t>
      </w:r>
      <w:r w:rsidR="00F219E4">
        <w:t xml:space="preserve">um eine Übernahme von Verantwortung in allen </w:t>
      </w:r>
      <w:r w:rsidR="00953BE3">
        <w:t xml:space="preserve">gesellschaftlichen </w:t>
      </w:r>
      <w:r w:rsidR="00F219E4">
        <w:t xml:space="preserve">Aspekten geht, während Leitsatz </w:t>
      </w:r>
      <w:r w:rsidR="00CE5A3F">
        <w:t xml:space="preserve">4 sich </w:t>
      </w:r>
      <w:r w:rsidR="00953BE3">
        <w:t xml:space="preserve">insbesondere auf </w:t>
      </w:r>
      <w:r w:rsidR="00CE5A3F">
        <w:t>die Integration und Inklusion aller Bevölkerungsgruppen richtet</w:t>
      </w:r>
      <w:r w:rsidR="00B43D35">
        <w:t xml:space="preserve"> und den gesellschaftlichen Zusammenhalt in den Mittelpunkt rückt</w:t>
      </w:r>
      <w:r w:rsidR="00CE5A3F">
        <w:t>.</w:t>
      </w:r>
    </w:p>
    <w:p w14:paraId="6CC85F3A" w14:textId="3C9342E6" w:rsidR="00DC7D70" w:rsidRDefault="0070502F" w:rsidP="00BD1083">
      <w:pPr>
        <w:pStyle w:val="berschrift3"/>
      </w:pPr>
      <w:r>
        <w:t>Beispielhafte</w:t>
      </w:r>
      <w:r w:rsidR="00DC7D70">
        <w:t xml:space="preserve"> </w:t>
      </w:r>
      <w:r w:rsidR="004D6284">
        <w:t>Handlungsfelder</w:t>
      </w:r>
      <w:r w:rsidR="00DC7D70">
        <w:t xml:space="preserve"> und </w:t>
      </w:r>
      <w:r w:rsidR="00583A87">
        <w:t>Ideen</w:t>
      </w:r>
      <w:r w:rsidR="00DC7D70">
        <w:t xml:space="preserve"> zur Messung der Ziele</w:t>
      </w:r>
    </w:p>
    <w:p w14:paraId="2D727B72" w14:textId="77777777" w:rsidR="00AD018A" w:rsidRDefault="006D7EDB" w:rsidP="00C527F0">
      <w:pPr>
        <w:pStyle w:val="Listenabsatz"/>
        <w:numPr>
          <w:ilvl w:val="0"/>
          <w:numId w:val="23"/>
        </w:numPr>
        <w:spacing w:after="0" w:line="360" w:lineRule="auto"/>
      </w:pPr>
      <w:r>
        <w:t xml:space="preserve">Möglichkeiten, als Nichtmitglied </w:t>
      </w:r>
      <w:r w:rsidR="003D4823">
        <w:t>an den Verein heranzutreten</w:t>
      </w:r>
    </w:p>
    <w:p w14:paraId="6C5C47CE" w14:textId="77777777" w:rsidR="00AD018A" w:rsidRDefault="003D4823" w:rsidP="00C527F0">
      <w:pPr>
        <w:pStyle w:val="Listenabsatz"/>
        <w:numPr>
          <w:ilvl w:val="0"/>
          <w:numId w:val="23"/>
        </w:numPr>
        <w:spacing w:after="0" w:line="360" w:lineRule="auto"/>
      </w:pPr>
      <w:r>
        <w:t xml:space="preserve">Aktivitäten </w:t>
      </w:r>
      <w:r w:rsidR="00790E49">
        <w:t>mit externen Akteuren, z.</w:t>
      </w:r>
      <w:r w:rsidR="00FF2F7B">
        <w:t> </w:t>
      </w:r>
      <w:r w:rsidR="00790E49">
        <w:t xml:space="preserve">B. Feste, </w:t>
      </w:r>
      <w:r w:rsidR="00047992">
        <w:t>lokale Aktionen</w:t>
      </w:r>
    </w:p>
    <w:p w14:paraId="1C09B3B9" w14:textId="77777777" w:rsidR="00AD018A" w:rsidRDefault="00F54ABE" w:rsidP="00C527F0">
      <w:pPr>
        <w:pStyle w:val="Listenabsatz"/>
        <w:numPr>
          <w:ilvl w:val="0"/>
          <w:numId w:val="23"/>
        </w:numPr>
        <w:spacing w:after="0" w:line="360" w:lineRule="auto"/>
      </w:pPr>
      <w:r>
        <w:t>Transparente Darstellung von Ansprechpartner/innen für Externe, z.</w:t>
      </w:r>
      <w:r w:rsidR="00FF2F7B">
        <w:t> </w:t>
      </w:r>
      <w:r>
        <w:t>B. auf der Vereinswebseite</w:t>
      </w:r>
    </w:p>
    <w:p w14:paraId="3412C1B2" w14:textId="77777777" w:rsidR="00AD018A" w:rsidRDefault="00DC0F85" w:rsidP="00C527F0">
      <w:pPr>
        <w:pStyle w:val="Listenabsatz"/>
        <w:numPr>
          <w:ilvl w:val="0"/>
          <w:numId w:val="23"/>
        </w:numPr>
        <w:spacing w:after="0" w:line="360" w:lineRule="auto"/>
      </w:pPr>
      <w:r>
        <w:t>Pflege von gesellschaftlichen Kontakten</w:t>
      </w:r>
    </w:p>
    <w:p w14:paraId="58E37B60" w14:textId="3B407D46" w:rsidR="00CD326F" w:rsidRDefault="00DC0F85" w:rsidP="00C527F0">
      <w:pPr>
        <w:pStyle w:val="Listenabsatz"/>
        <w:numPr>
          <w:ilvl w:val="0"/>
          <w:numId w:val="23"/>
        </w:numPr>
        <w:spacing w:after="0" w:line="360" w:lineRule="auto"/>
      </w:pPr>
      <w:r w:rsidRPr="00DC0F85">
        <w:t>Pflege von Partnerschaften</w:t>
      </w:r>
      <w:r>
        <w:t xml:space="preserve"> und</w:t>
      </w:r>
      <w:r w:rsidRPr="00DC0F85">
        <w:t xml:space="preserve"> Kooperationen zu anderen Sportvereinen im In- und Ausland, zu sozialen Vereinen</w:t>
      </w:r>
      <w:r>
        <w:t xml:space="preserve">, </w:t>
      </w:r>
      <w:r w:rsidRPr="00DC0F85">
        <w:t>Institutionen</w:t>
      </w:r>
      <w:r>
        <w:t xml:space="preserve">, </w:t>
      </w:r>
      <w:r w:rsidRPr="00DC0F85">
        <w:t>Einrichtungen, Schulen</w:t>
      </w:r>
      <w:r>
        <w:t xml:space="preserve"> oder </w:t>
      </w:r>
      <w:r w:rsidRPr="00DC0F85">
        <w:t>Gemeinde</w:t>
      </w:r>
      <w:r>
        <w:t>n</w:t>
      </w:r>
      <w:r w:rsidR="00CD326F">
        <w:br w:type="page"/>
      </w:r>
    </w:p>
    <w:p w14:paraId="3916D34A" w14:textId="49BC53B1" w:rsidR="00F54ABE" w:rsidRPr="00BD1083" w:rsidRDefault="00E3440B" w:rsidP="00BD1083">
      <w:pPr>
        <w:pStyle w:val="berschrift2"/>
      </w:pPr>
      <w:r w:rsidRPr="00BD1083">
        <w:lastRenderedPageBreak/>
        <w:t>Leitsatz 3</w:t>
      </w:r>
      <w:r w:rsidR="0003467A" w:rsidRPr="00BD1083">
        <w:t xml:space="preserve"> – Fairer Sport</w:t>
      </w:r>
    </w:p>
    <w:p w14:paraId="04294AC2" w14:textId="469A6227" w:rsidR="0003467A" w:rsidRDefault="00752651" w:rsidP="0003467A">
      <w:r w:rsidRPr="00654F23">
        <w:t>„Wir stehen für Fair Play und setzen uns aktiv gegen jegliche Form von Gewalt und Diskriminierung, sowie gegen Korruption und Doping ein.“</w:t>
      </w:r>
    </w:p>
    <w:p w14:paraId="2BB4554D" w14:textId="20FE35A2" w:rsidR="00752651" w:rsidRDefault="00752651" w:rsidP="00BD1083">
      <w:pPr>
        <w:pStyle w:val="berschrift3"/>
      </w:pPr>
      <w:r>
        <w:t>Worum geht es?</w:t>
      </w:r>
    </w:p>
    <w:p w14:paraId="5AFFAB9A" w14:textId="113D742D" w:rsidR="00BA2E5D" w:rsidRDefault="00293AD0" w:rsidP="00BA2E5D">
      <w:r>
        <w:t>Beim dritten Leitsatz der N!-Charta Sport geht es um ein faires Verhalten beim Training und bei Wettkämpfen</w:t>
      </w:r>
      <w:r w:rsidR="00B93112">
        <w:t xml:space="preserve">. </w:t>
      </w:r>
      <w:r w:rsidR="00B32366" w:rsidRPr="00B32366">
        <w:t>Fair Play im Training und Wettkampf zeichnet sich z. B. aus durch die Anerkennung und Einhaltung der Wettkampfregeln</w:t>
      </w:r>
      <w:r w:rsidR="00B32366">
        <w:t>,</w:t>
      </w:r>
      <w:r w:rsidR="00B32366" w:rsidRPr="00B32366">
        <w:t xml:space="preserve"> respektvollen Umgang zwischen Sportler</w:t>
      </w:r>
      <w:r w:rsidR="00B32366">
        <w:t>/innen,</w:t>
      </w:r>
      <w:r w:rsidR="00B32366" w:rsidRPr="00B32366">
        <w:t xml:space="preserve"> Respekt für den Gegner </w:t>
      </w:r>
      <w:r w:rsidR="00B32366">
        <w:t xml:space="preserve">und die Schiedsrichter, </w:t>
      </w:r>
      <w:r w:rsidR="00B32366" w:rsidRPr="00B32366">
        <w:t xml:space="preserve">respektvolles Verhalten des Publikums </w:t>
      </w:r>
      <w:r w:rsidR="00B32366">
        <w:t xml:space="preserve">etc. </w:t>
      </w:r>
      <w:r w:rsidR="00E328E8">
        <w:t>Der Leitsatz bezieht sich zudem auf</w:t>
      </w:r>
      <w:r w:rsidR="00DE5098">
        <w:t xml:space="preserve"> </w:t>
      </w:r>
      <w:r w:rsidR="009653EC">
        <w:t xml:space="preserve">Aspekte wie Spielmanipulation und Wettbetrug. </w:t>
      </w:r>
      <w:r w:rsidR="00B93112">
        <w:t xml:space="preserve">Die Formen von Gewalt, gegen die sich </w:t>
      </w:r>
      <w:r w:rsidR="00C613FC">
        <w:t>mit dem Leitsatz eingesetzt wird</w:t>
      </w:r>
      <w:r w:rsidR="00B93112">
        <w:t>, umfassen körperliche, psychische und sexualisierte Gewalt</w:t>
      </w:r>
      <w:r w:rsidR="007F0D60">
        <w:t>, die sich sowohl gegen Mitglieder, gegen Mitarbeiter/innen als auch gegen externe Akteur/innen wie bspw. Zuschauer/innen richten kann.</w:t>
      </w:r>
      <w:r w:rsidR="00F50355">
        <w:t xml:space="preserve"> </w:t>
      </w:r>
      <w:r w:rsidR="00BA2E5D">
        <w:t xml:space="preserve">Der Leitsatz hat eine Nähe zu Leitsatz 10 </w:t>
      </w:r>
      <w:r w:rsidR="00BA2E5D">
        <w:rPr>
          <w:i/>
          <w:iCs/>
        </w:rPr>
        <w:t>Wettkampf</w:t>
      </w:r>
      <w:r w:rsidR="00BA2E5D">
        <w:t xml:space="preserve">, grenzt sich von diesem aber dadurch ab, dass es um </w:t>
      </w:r>
      <w:r w:rsidR="00526EEF">
        <w:t>den fairen Umgang und die Einhaltung von Regeln bei der Ausübung der sportlichen Aktivität</w:t>
      </w:r>
      <w:r w:rsidR="00BA2E5D">
        <w:t xml:space="preserve"> geht, während Leitsatz </w:t>
      </w:r>
      <w:r w:rsidR="00526EEF">
        <w:t>10</w:t>
      </w:r>
      <w:r w:rsidR="00BA2E5D">
        <w:t xml:space="preserve"> </w:t>
      </w:r>
      <w:r w:rsidR="00526EEF">
        <w:t>das Leistungsprinzip und den Wettkampfgedanken in den Vordergrund rückt</w:t>
      </w:r>
      <w:r w:rsidR="005C50A2">
        <w:t>, für den selbstverständlich auch ein fairer Umgang gelten soll</w:t>
      </w:r>
      <w:r w:rsidR="00BA2E5D">
        <w:t>.</w:t>
      </w:r>
    </w:p>
    <w:p w14:paraId="399B9B1B" w14:textId="2D7198CB" w:rsidR="000149DC" w:rsidRDefault="0070502F" w:rsidP="00BD1083">
      <w:pPr>
        <w:pStyle w:val="berschrift3"/>
      </w:pPr>
      <w:r>
        <w:t>Beispielhafte</w:t>
      </w:r>
      <w:r w:rsidR="00F50355">
        <w:t xml:space="preserve"> </w:t>
      </w:r>
      <w:r w:rsidR="004D6284">
        <w:t>Handlungsfelder</w:t>
      </w:r>
      <w:r w:rsidR="00F50355">
        <w:t xml:space="preserve"> und </w:t>
      </w:r>
      <w:r w:rsidR="00676D62">
        <w:t>Ideen</w:t>
      </w:r>
      <w:r w:rsidR="00F50355">
        <w:t xml:space="preserve"> zur Messung der Ziele</w:t>
      </w:r>
    </w:p>
    <w:p w14:paraId="6428B5C3" w14:textId="463B1F7C" w:rsidR="00713975" w:rsidRDefault="002B251B" w:rsidP="0083336A">
      <w:pPr>
        <w:spacing w:after="0"/>
      </w:pPr>
      <w:r>
        <w:t>Prävention</w:t>
      </w:r>
      <w:r w:rsidR="00825A21">
        <w:t>smaßnahmen</w:t>
      </w:r>
    </w:p>
    <w:p w14:paraId="6BE3EDA7" w14:textId="767E338D" w:rsidR="009F6B7C" w:rsidRDefault="009251BE" w:rsidP="005459C1">
      <w:pPr>
        <w:pStyle w:val="Aufzhlungszeichen"/>
      </w:pPr>
      <w:r>
        <w:t>Schulungsprogramme für Mitarbeiter/innen zu Themen wie Doping- oder Gewaltprävention</w:t>
      </w:r>
    </w:p>
    <w:p w14:paraId="7D81CA69" w14:textId="7CAED69F" w:rsidR="000D5AD0" w:rsidRDefault="009B77EF" w:rsidP="005459C1">
      <w:pPr>
        <w:pStyle w:val="Aufzhlungszeichen"/>
      </w:pPr>
      <w:r>
        <w:t xml:space="preserve">Ansprechpartner/ Vertrauenspersonen </w:t>
      </w:r>
      <w:r w:rsidR="00172933">
        <w:t>zur Meldung von Gewaltanwendungen</w:t>
      </w:r>
    </w:p>
    <w:p w14:paraId="13726A76" w14:textId="42AD9A4A" w:rsidR="003C5E2B" w:rsidRPr="003C5E2B" w:rsidRDefault="003C5E2B" w:rsidP="005459C1">
      <w:pPr>
        <w:pStyle w:val="Aufzhlungszeichen"/>
      </w:pPr>
      <w:r w:rsidRPr="003C5E2B">
        <w:t xml:space="preserve">Verankerung des </w:t>
      </w:r>
      <w:r w:rsidR="00E6501B">
        <w:t xml:space="preserve">Themas Gewaltprävention </w:t>
      </w:r>
      <w:r w:rsidRPr="003C5E2B">
        <w:t xml:space="preserve">in der Satzung und den Ordnungen des </w:t>
      </w:r>
      <w:r>
        <w:t>Sport</w:t>
      </w:r>
      <w:r w:rsidRPr="003C5E2B">
        <w:t>vereins</w:t>
      </w:r>
    </w:p>
    <w:p w14:paraId="1C24D2D9" w14:textId="1C3B0B06" w:rsidR="00D000E2" w:rsidRPr="00D000E2" w:rsidRDefault="00D000E2" w:rsidP="005459C1">
      <w:pPr>
        <w:pStyle w:val="Aufzhlungszeichen"/>
      </w:pPr>
      <w:r>
        <w:t>E</w:t>
      </w:r>
      <w:r w:rsidRPr="00D000E2">
        <w:t xml:space="preserve">insatz von Plakaten und Informationsbroschüren </w:t>
      </w:r>
      <w:r>
        <w:t>zum Thema sexualisierte Gewalt</w:t>
      </w:r>
      <w:r w:rsidR="00825A21">
        <w:t xml:space="preserve"> (z.</w:t>
      </w:r>
      <w:r w:rsidR="00FF2F7B">
        <w:t> </w:t>
      </w:r>
      <w:r w:rsidR="00825A21">
        <w:t>B.</w:t>
      </w:r>
      <w:r w:rsidRPr="00D000E2">
        <w:t xml:space="preserve"> von Fachstellen für Kinderschutz </w:t>
      </w:r>
      <w:r w:rsidR="00825A21">
        <w:t>oder</w:t>
      </w:r>
      <w:r w:rsidRPr="00D000E2">
        <w:t xml:space="preserve"> Sportverbänden</w:t>
      </w:r>
      <w:r w:rsidR="00825A21">
        <w:t>)</w:t>
      </w:r>
    </w:p>
    <w:p w14:paraId="623BAACC" w14:textId="2022AD43" w:rsidR="006C7128" w:rsidRPr="006C7128" w:rsidRDefault="006C7128" w:rsidP="005459C1">
      <w:pPr>
        <w:pStyle w:val="Aufzhlungszeichen"/>
      </w:pPr>
      <w:r w:rsidRPr="006C7128">
        <w:t xml:space="preserve">Aufbau eines lokalen Netzwerkes mit </w:t>
      </w:r>
      <w:r w:rsidR="00566ACF">
        <w:t>geeigneten Anlaufstellen zum Thema Gewalt</w:t>
      </w:r>
      <w:r>
        <w:t xml:space="preserve"> (z.</w:t>
      </w:r>
      <w:r w:rsidR="00FF2F7B">
        <w:t> </w:t>
      </w:r>
      <w:r>
        <w:t>B. Kinderschutzbünde, spezialisierte Beratungsstellen</w:t>
      </w:r>
      <w:r w:rsidR="00566ACF">
        <w:t>)</w:t>
      </w:r>
    </w:p>
    <w:p w14:paraId="7CE32A05" w14:textId="74DBD5FB" w:rsidR="009251BE" w:rsidRDefault="00DD1194" w:rsidP="005459C1">
      <w:pPr>
        <w:pStyle w:val="Aufzhlungszeichen"/>
      </w:pPr>
      <w:r>
        <w:t xml:space="preserve">Einführung eines Ehrenkodex, in dem sich </w:t>
      </w:r>
      <w:r w:rsidR="00013C05">
        <w:t>Mitarbeiter</w:t>
      </w:r>
      <w:r>
        <w:t xml:space="preserve">/innen zu </w:t>
      </w:r>
      <w:r w:rsidR="00013C05">
        <w:t xml:space="preserve">Verhaltensweisen verpflichten, die zu </w:t>
      </w:r>
      <w:r w:rsidR="006C3E07">
        <w:t>einem fairen Sport beitragen</w:t>
      </w:r>
    </w:p>
    <w:p w14:paraId="47BF5027" w14:textId="5FB6A4FF" w:rsidR="004E45F0" w:rsidRDefault="00B32621" w:rsidP="005459C1">
      <w:pPr>
        <w:pStyle w:val="Aufzhlungszeichen"/>
      </w:pPr>
      <w:r>
        <w:t xml:space="preserve">Einsatz </w:t>
      </w:r>
      <w:r w:rsidR="004E45F0">
        <w:t xml:space="preserve">für faires Verhalten bei </w:t>
      </w:r>
      <w:r w:rsidR="006D2D30">
        <w:t xml:space="preserve">Training und </w:t>
      </w:r>
      <w:r w:rsidR="004E45F0">
        <w:t>Wettkämpfen</w:t>
      </w:r>
    </w:p>
    <w:p w14:paraId="642CA1E7" w14:textId="3C702C10" w:rsidR="006D2D30" w:rsidRDefault="00B97C2C" w:rsidP="005459C1">
      <w:pPr>
        <w:pStyle w:val="Aufzhlungszeichen"/>
      </w:pPr>
      <w:r>
        <w:t xml:space="preserve">Aufstellung von </w:t>
      </w:r>
      <w:r w:rsidR="006D2D30">
        <w:t>Regeln zum fairen Umgang bei Training und Wettkämpfen</w:t>
      </w:r>
    </w:p>
    <w:p w14:paraId="6ADD5E71" w14:textId="77777777" w:rsidR="00CD326F" w:rsidRDefault="00191CE0" w:rsidP="005459C1">
      <w:pPr>
        <w:pStyle w:val="Aufzhlungszeichen"/>
      </w:pPr>
      <w:r>
        <w:t>Anzahl an gewalttätigen Vorfällen bei Trainings und Wettkämpfen</w:t>
      </w:r>
      <w:r w:rsidR="00CD326F">
        <w:br w:type="page"/>
      </w:r>
    </w:p>
    <w:p w14:paraId="20264A20" w14:textId="0145B92B" w:rsidR="000149DC" w:rsidRPr="00FE035A" w:rsidRDefault="00713975" w:rsidP="00FE035A">
      <w:pPr>
        <w:pStyle w:val="berschrift2"/>
      </w:pPr>
      <w:r w:rsidRPr="00FE035A">
        <w:lastRenderedPageBreak/>
        <w:t>Leitsatz 4 – Gesellschaftlicher Zusammenhalt</w:t>
      </w:r>
    </w:p>
    <w:p w14:paraId="3243FC9B" w14:textId="3B642B99" w:rsidR="00F50355" w:rsidRDefault="00EC49EF" w:rsidP="00752651">
      <w:r w:rsidRPr="00654F23">
        <w:t>„Wir setzen uns für den gesellschaftlichen Zusammenhalt ein, indem unsere Angebote und Vereinsaktivitäten allen offen stehen und fördern soziales Engagement unserer Mitglieder.“</w:t>
      </w:r>
    </w:p>
    <w:p w14:paraId="0CE95784" w14:textId="3E91CB75" w:rsidR="00EC49EF" w:rsidRDefault="00EC49EF" w:rsidP="00FE035A">
      <w:pPr>
        <w:pStyle w:val="berschrift3"/>
      </w:pPr>
      <w:r>
        <w:t>Worum Geht es?</w:t>
      </w:r>
    </w:p>
    <w:p w14:paraId="403C0B6F" w14:textId="74D31FD0" w:rsidR="000318D5" w:rsidRDefault="009D7492" w:rsidP="00EC49EF">
      <w:r>
        <w:t xml:space="preserve">Im vierten Leitsatz der N!-Charta Sport geht es </w:t>
      </w:r>
      <w:r w:rsidR="00A75181">
        <w:t xml:space="preserve">um den Abbau von </w:t>
      </w:r>
      <w:r w:rsidR="00C95CED">
        <w:t>Barrieren</w:t>
      </w:r>
      <w:r w:rsidR="00A75181">
        <w:t xml:space="preserve"> </w:t>
      </w:r>
      <w:r w:rsidR="00227E26">
        <w:t xml:space="preserve">für unterschiedliche Bevölkerungsgruppen </w:t>
      </w:r>
      <w:r w:rsidR="00A75181">
        <w:t xml:space="preserve">und darum, den </w:t>
      </w:r>
      <w:r w:rsidR="00895778">
        <w:t xml:space="preserve">Zugang zum Sportangebot </w:t>
      </w:r>
      <w:r w:rsidR="00A75181">
        <w:t xml:space="preserve">möglichst allen gesellschaftlichen Gruppen </w:t>
      </w:r>
      <w:r w:rsidR="00895778">
        <w:t xml:space="preserve">zu ermöglichen. </w:t>
      </w:r>
      <w:r w:rsidR="00C36357">
        <w:t xml:space="preserve">Dabei spielt neben dem Thema Inklusion auch das Thema Integration eine Rolle. </w:t>
      </w:r>
      <w:r w:rsidR="00015944">
        <w:t>Die Entwicklung von Angeboten im Bereich ehrenamtliches Engagements</w:t>
      </w:r>
      <w:r w:rsidR="00341AD3">
        <w:t xml:space="preserve"> ist ein weiterer Aspekt des Leitsatzes.</w:t>
      </w:r>
      <w:r w:rsidR="00B43D35" w:rsidRPr="00B43D35">
        <w:t xml:space="preserve"> </w:t>
      </w:r>
      <w:r w:rsidR="00B43D35">
        <w:t xml:space="preserve">Der Leitsatz hat eine Nähe zu Leitsatz 2 </w:t>
      </w:r>
      <w:r w:rsidR="00B43D35" w:rsidRPr="00B43D35">
        <w:rPr>
          <w:i/>
          <w:iCs/>
        </w:rPr>
        <w:t>Gesellschaftliche Verantwortung</w:t>
      </w:r>
      <w:r w:rsidR="00B43D35">
        <w:t>, grenzt sich von diesem aber dadurch ab, dass es um die Integration und Inklusion aller Bevölkerungsgruppen geht und der gesellschaftliche Zusammenhalt in den Mittelpunkt gerückt wird, während Leitsatz 2 auf eine Übernahme von Verantwortung in allen gesellschaftlichen Aspekten ausgerichtet ist.</w:t>
      </w:r>
    </w:p>
    <w:p w14:paraId="7CA2D6EA" w14:textId="7B072B3E" w:rsidR="000318D5" w:rsidRDefault="0070502F" w:rsidP="00FE035A">
      <w:pPr>
        <w:pStyle w:val="berschrift3"/>
      </w:pPr>
      <w:r>
        <w:t>Beispielhafte</w:t>
      </w:r>
      <w:r w:rsidR="000318D5">
        <w:t xml:space="preserve"> </w:t>
      </w:r>
      <w:r w:rsidR="004D6284">
        <w:t>Handlungsfelder</w:t>
      </w:r>
      <w:r w:rsidR="000318D5">
        <w:t xml:space="preserve"> und </w:t>
      </w:r>
      <w:r w:rsidR="00676D62">
        <w:t>Ideen</w:t>
      </w:r>
      <w:r w:rsidR="000318D5">
        <w:t xml:space="preserve"> zur Messung der Ziele</w:t>
      </w:r>
    </w:p>
    <w:p w14:paraId="727DD9B9" w14:textId="77777777" w:rsidR="00E7291B" w:rsidRDefault="00E7291B" w:rsidP="00EF2D12">
      <w:pPr>
        <w:spacing w:after="0"/>
      </w:pPr>
      <w:r>
        <w:t>Abbau physischer Barrieren</w:t>
      </w:r>
    </w:p>
    <w:p w14:paraId="1CF66D89" w14:textId="171FA82F" w:rsidR="00950D50" w:rsidRDefault="00191CE0" w:rsidP="005459C1">
      <w:pPr>
        <w:pStyle w:val="Aufzhlungszeichen"/>
      </w:pPr>
      <w:r>
        <w:t>Angebot von</w:t>
      </w:r>
      <w:r w:rsidR="00A81071">
        <w:t xml:space="preserve"> Trainings in barrierefreien Räumlichkeiten</w:t>
      </w:r>
    </w:p>
    <w:p w14:paraId="3B5EFED5" w14:textId="508FE526" w:rsidR="004D6FBE" w:rsidRDefault="00191CE0" w:rsidP="005459C1">
      <w:pPr>
        <w:pStyle w:val="Aufzhlungszeichen"/>
      </w:pPr>
      <w:r>
        <w:t>Angebot von</w:t>
      </w:r>
      <w:r w:rsidR="00CD6753">
        <w:t xml:space="preserve"> Kurse</w:t>
      </w:r>
      <w:r>
        <w:t>n</w:t>
      </w:r>
      <w:r w:rsidR="00950D50">
        <w:t xml:space="preserve"> für </w:t>
      </w:r>
      <w:r w:rsidR="009223EC">
        <w:t xml:space="preserve">unterschiedliche Bevölkerungsgruppen wie </w:t>
      </w:r>
      <w:r w:rsidR="00950D50">
        <w:t>Menschen mit körperlicher Behinderung</w:t>
      </w:r>
      <w:r w:rsidR="00FE59CA">
        <w:t>, Menschen mit Migrationshintergrund, Frauen, Kindern aus armutsgefährdeten Familien etc.</w:t>
      </w:r>
    </w:p>
    <w:p w14:paraId="3B56BE38" w14:textId="2F9E20D3" w:rsidR="00332233" w:rsidRDefault="000B14F0" w:rsidP="005459C1">
      <w:pPr>
        <w:pStyle w:val="Aufzhlungszeichen"/>
      </w:pPr>
      <w:r>
        <w:t>Gemeinsame Sportangebote für Menschen mit und ohne Behinderung</w:t>
      </w:r>
    </w:p>
    <w:p w14:paraId="4B414C48" w14:textId="225C6D01" w:rsidR="0006201A" w:rsidRDefault="00ED218D" w:rsidP="00D5321B">
      <w:pPr>
        <w:spacing w:before="160" w:after="40"/>
      </w:pPr>
      <w:r>
        <w:t>In Kontakt treten mit Minderheiten oder sozial benachteiligten Gruppen</w:t>
      </w:r>
    </w:p>
    <w:p w14:paraId="61A9251E" w14:textId="44DF9244" w:rsidR="007F5C22" w:rsidRDefault="00EE2E97" w:rsidP="005459C1">
      <w:pPr>
        <w:pStyle w:val="Aufzhlungszeichen"/>
      </w:pPr>
      <w:r>
        <w:t>Ansprachen zur Werbung neuer Mitglieder in Flüchtlingsunterkünften, Behindertenwohnheimen</w:t>
      </w:r>
      <w:r w:rsidR="00CC21C2">
        <w:t xml:space="preserve"> etc.</w:t>
      </w:r>
    </w:p>
    <w:p w14:paraId="4FFB1F1B" w14:textId="7109DBD4" w:rsidR="00BA0AED" w:rsidRDefault="00BA0AED" w:rsidP="005459C1">
      <w:pPr>
        <w:pStyle w:val="Aufzhlungszeichen"/>
      </w:pPr>
      <w:r>
        <w:t xml:space="preserve">Sicherstellung der </w:t>
      </w:r>
      <w:r w:rsidRPr="00F814EF">
        <w:t>Zugänglichkeit und Barrierefreiheit von Webangeboten</w:t>
      </w:r>
      <w:r>
        <w:t xml:space="preserve"> des Sportvereins</w:t>
      </w:r>
    </w:p>
    <w:p w14:paraId="033DAA45" w14:textId="6D5DB323" w:rsidR="0013468C" w:rsidRPr="0013468C" w:rsidRDefault="0013468C" w:rsidP="005459C1">
      <w:pPr>
        <w:pStyle w:val="Aufzhlungszeichen"/>
      </w:pPr>
      <w:r w:rsidRPr="0013468C">
        <w:t xml:space="preserve">Kooperation </w:t>
      </w:r>
      <w:r w:rsidR="00F820C8" w:rsidRPr="0013468C">
        <w:t>mit externen Partnern,</w:t>
      </w:r>
      <w:r w:rsidRPr="0013468C">
        <w:t xml:space="preserve"> wie z.</w:t>
      </w:r>
      <w:r w:rsidR="00FF2F7B">
        <w:t> </w:t>
      </w:r>
      <w:r w:rsidRPr="0013468C">
        <w:t>B. Jugendeinrichtungen oder Schulen</w:t>
      </w:r>
    </w:p>
    <w:p w14:paraId="07CDD8FC" w14:textId="265D543D" w:rsidR="007F5C22" w:rsidRDefault="007F5C22" w:rsidP="00D5321B">
      <w:pPr>
        <w:spacing w:before="160" w:after="40"/>
      </w:pPr>
      <w:r>
        <w:t>Gendergerechtigkeit</w:t>
      </w:r>
    </w:p>
    <w:p w14:paraId="351CF0AD" w14:textId="5EBF5D2A" w:rsidR="00505A98" w:rsidRDefault="00467098" w:rsidP="005459C1">
      <w:pPr>
        <w:pStyle w:val="Aufzhlungszeichen"/>
      </w:pPr>
      <w:r>
        <w:t xml:space="preserve">Geschlechtssensible Gestaltung von Informationen und sportlichen Förderungen </w:t>
      </w:r>
      <w:r w:rsidR="00505A98">
        <w:br w:type="page"/>
      </w:r>
    </w:p>
    <w:p w14:paraId="168B977F" w14:textId="4CC32F7A" w:rsidR="000318D5" w:rsidRPr="00FE035A" w:rsidRDefault="000318D5" w:rsidP="00FE035A">
      <w:pPr>
        <w:pStyle w:val="berschrift2"/>
      </w:pPr>
      <w:r w:rsidRPr="00FE035A">
        <w:lastRenderedPageBreak/>
        <w:t>Leitsatz 5 – Ressourcen, Energie und Emissionen</w:t>
      </w:r>
    </w:p>
    <w:p w14:paraId="0C7000DA" w14:textId="055A3012" w:rsidR="000318D5" w:rsidRDefault="00461C19" w:rsidP="000318D5">
      <w:r w:rsidRPr="00CE1165">
        <w:t>„Wir bemühen uns, den Ressourcen-, Energie- und Rohstoffverbrauch, sowie die Treibhausgas-Emissionen im Rahmen unserer Vereinsaktivitäten so gering wie möglich zu halten und sie gegebenenfalls klimaneutral zu kompensieren.“</w:t>
      </w:r>
    </w:p>
    <w:p w14:paraId="6FF2D3EA" w14:textId="54B7DB06" w:rsidR="00461C19" w:rsidRDefault="00461C19" w:rsidP="00FE035A">
      <w:pPr>
        <w:pStyle w:val="berschrift3"/>
      </w:pPr>
      <w:r>
        <w:t>Worum geht es?</w:t>
      </w:r>
    </w:p>
    <w:p w14:paraId="18350564" w14:textId="3B8F9EA5" w:rsidR="00461C19" w:rsidRDefault="00480742" w:rsidP="009C7A04">
      <w:r>
        <w:t xml:space="preserve">Im fünften Leitsatz der N!-Charta Sport geht es </w:t>
      </w:r>
      <w:r w:rsidR="009A4D45">
        <w:t xml:space="preserve">um eine Reduktion </w:t>
      </w:r>
      <w:r w:rsidR="005E4455">
        <w:t>des</w:t>
      </w:r>
      <w:r w:rsidR="009A4D45">
        <w:t xml:space="preserve"> </w:t>
      </w:r>
      <w:r w:rsidR="005E4455">
        <w:t>Ressourcen-, Energie- und Rohstoffverbrauchs und die Niedrighaltung von Emissionen.</w:t>
      </w:r>
      <w:r w:rsidR="00F82193">
        <w:t xml:space="preserve"> Dabei können sowohl die eigenen Trainingsstätten in den Blick genommen</w:t>
      </w:r>
      <w:r w:rsidR="00A75181">
        <w:t xml:space="preserve"> als auch</w:t>
      </w:r>
      <w:r w:rsidR="00032BB3">
        <w:t xml:space="preserve"> </w:t>
      </w:r>
      <w:r w:rsidR="00F82193">
        <w:t xml:space="preserve">ein breiterer kommunaler Ansatz gewählt werden. </w:t>
      </w:r>
      <w:r w:rsidR="00DF5C36">
        <w:t>Sollte es nicht gelingen, Emissionen zu reduzieren, können diese klimaneutral kompensiert werden. Bspw. können d</w:t>
      </w:r>
      <w:r w:rsidR="00032BB3" w:rsidRPr="00032BB3">
        <w:t>urch Kompensationszahlungen Aktivitäten finanziert</w:t>
      </w:r>
      <w:r w:rsidR="00DF5C36">
        <w:t xml:space="preserve"> werden</w:t>
      </w:r>
      <w:r w:rsidR="00032BB3" w:rsidRPr="00032BB3">
        <w:t xml:space="preserve">, die den Ausstoß von Treibhaugasemissionen verringern und </w:t>
      </w:r>
      <w:r w:rsidR="00DF5C36">
        <w:t>somit dazu beitragen,</w:t>
      </w:r>
      <w:r w:rsidR="00032BB3" w:rsidRPr="00032BB3">
        <w:t xml:space="preserve"> die eigenen Emissionen aus</w:t>
      </w:r>
      <w:r w:rsidR="00DF5C36">
        <w:t>zu</w:t>
      </w:r>
      <w:r w:rsidR="00032BB3" w:rsidRPr="00032BB3">
        <w:t>gleichen. Dies kann z.</w:t>
      </w:r>
      <w:r w:rsidR="00FF2F7B">
        <w:t> </w:t>
      </w:r>
      <w:r w:rsidR="00032BB3" w:rsidRPr="00032BB3">
        <w:t>B. die Mit</w:t>
      </w:r>
      <w:r w:rsidR="001B00FD">
        <w:t>f</w:t>
      </w:r>
      <w:r w:rsidR="00032BB3" w:rsidRPr="00032BB3">
        <w:t xml:space="preserve">inanzierung des Aufbaus einer Windkraftanlage in einem Entwicklungsland sein. </w:t>
      </w:r>
      <w:r w:rsidR="009C7A04">
        <w:t>Alternativ können auch eigene Kompensationsmaßnahmen angestoßen werden, wie z.</w:t>
      </w:r>
      <w:r w:rsidR="00FF2F7B">
        <w:t> </w:t>
      </w:r>
      <w:r w:rsidR="009C7A04">
        <w:t xml:space="preserve">B. das Pflanzen von Bäumen oder die Mithilfe bei der Aufforstung eines Waldes als Vereinsaktion. </w:t>
      </w:r>
    </w:p>
    <w:p w14:paraId="130D16C2" w14:textId="234D017E" w:rsidR="00533B3D" w:rsidRDefault="0070502F" w:rsidP="00FE035A">
      <w:pPr>
        <w:pStyle w:val="berschrift3"/>
      </w:pPr>
      <w:r>
        <w:t>Beispielhafte</w:t>
      </w:r>
      <w:r w:rsidR="00461C19">
        <w:t xml:space="preserve"> </w:t>
      </w:r>
      <w:r w:rsidR="004D6284">
        <w:t>Handlungsfelder</w:t>
      </w:r>
      <w:r w:rsidR="00461C19">
        <w:t xml:space="preserve"> und </w:t>
      </w:r>
      <w:r w:rsidR="00676D62">
        <w:t>Ideen</w:t>
      </w:r>
      <w:r w:rsidR="00461C19">
        <w:t xml:space="preserve"> zur Messung der Ziele</w:t>
      </w:r>
    </w:p>
    <w:p w14:paraId="2F7761D3" w14:textId="5A5CF090" w:rsidR="00A14FCD" w:rsidRDefault="00914457" w:rsidP="009F36A0">
      <w:pPr>
        <w:spacing w:after="0"/>
      </w:pPr>
      <w:r>
        <w:t xml:space="preserve">Messung und </w:t>
      </w:r>
      <w:r w:rsidR="00A14FCD">
        <w:t>Reduzierung des Ressourcen-. Energie- und Rohstoffverbrauchs</w:t>
      </w:r>
    </w:p>
    <w:p w14:paraId="400B92D1" w14:textId="77777777" w:rsidR="00914457" w:rsidRDefault="00914457" w:rsidP="005459C1">
      <w:pPr>
        <w:pStyle w:val="Aufzhlungszeichen"/>
      </w:pPr>
      <w:r>
        <w:t xml:space="preserve">Berechnung des </w:t>
      </w:r>
      <w:r w:rsidRPr="001327A9">
        <w:t>CO2-Fußabdruck</w:t>
      </w:r>
      <w:r>
        <w:t>s</w:t>
      </w:r>
      <w:r w:rsidRPr="001327A9">
        <w:t xml:space="preserve"> des Sportvereins</w:t>
      </w:r>
      <w:r>
        <w:t xml:space="preserve"> und/oder seiner Mitglieder</w:t>
      </w:r>
    </w:p>
    <w:p w14:paraId="377B08F2" w14:textId="0FC5E255" w:rsidR="00914457" w:rsidRDefault="00914457" w:rsidP="005459C1">
      <w:pPr>
        <w:pStyle w:val="Aufzhlungszeichen"/>
      </w:pPr>
      <w:r>
        <w:t xml:space="preserve">Durchführung von </w:t>
      </w:r>
      <w:r w:rsidRPr="00B969BC">
        <w:t>Öko- und Energiechecks, z.</w:t>
      </w:r>
      <w:r w:rsidR="00FF2F7B">
        <w:t> </w:t>
      </w:r>
      <w:r w:rsidRPr="00B969BC">
        <w:t xml:space="preserve">B. </w:t>
      </w:r>
      <w:r>
        <w:t xml:space="preserve">durch </w:t>
      </w:r>
      <w:r w:rsidRPr="00B969BC">
        <w:t xml:space="preserve">Angebote der Sportverbände, Stadtwerke und Energieagenturen </w:t>
      </w:r>
    </w:p>
    <w:p w14:paraId="33832689" w14:textId="32E5DDCE" w:rsidR="00FF10EA" w:rsidRPr="00FF10EA" w:rsidRDefault="00BA0AED" w:rsidP="005459C1">
      <w:pPr>
        <w:pStyle w:val="Aufzhlungszeichen"/>
      </w:pPr>
      <w:r>
        <w:t>G</w:t>
      </w:r>
      <w:r w:rsidR="00454F79" w:rsidRPr="00454F79">
        <w:t>esamte</w:t>
      </w:r>
      <w:r w:rsidR="00454F79">
        <w:t>r</w:t>
      </w:r>
      <w:r w:rsidR="00454F79" w:rsidRPr="00454F79">
        <w:t xml:space="preserve"> Energieverbrauch innerhalb der Organisation in </w:t>
      </w:r>
      <w:r w:rsidR="00191CE0">
        <w:t>k</w:t>
      </w:r>
      <w:r w:rsidR="00E97103">
        <w:t>W</w:t>
      </w:r>
      <w:r w:rsidR="008D16F3">
        <w:t>h</w:t>
      </w:r>
    </w:p>
    <w:p w14:paraId="1AF02D55" w14:textId="50C3A927" w:rsidR="00AE0C97" w:rsidRDefault="00AE0C97" w:rsidP="005459C1">
      <w:pPr>
        <w:pStyle w:val="Aufzhlungszeichen"/>
      </w:pPr>
      <w:r w:rsidRPr="00AE0C97">
        <w:t>Umfang der Verringerung des Energieverbrauchs, die als direkte Folge von Initiativen zur Energieeinsparung und Energieeffizienz</w:t>
      </w:r>
      <w:r>
        <w:t xml:space="preserve"> </w:t>
      </w:r>
      <w:r w:rsidRPr="00AE0C97">
        <w:t xml:space="preserve">erreicht wurde, in </w:t>
      </w:r>
      <w:r w:rsidR="00191CE0">
        <w:t>k</w:t>
      </w:r>
      <w:r w:rsidR="00E97103">
        <w:t>W</w:t>
      </w:r>
      <w:r w:rsidR="008D16F3">
        <w:t>h</w:t>
      </w:r>
    </w:p>
    <w:p w14:paraId="55DBAA5A" w14:textId="6B7CF300" w:rsidR="00FE416A" w:rsidRDefault="00240C4B" w:rsidP="005459C1">
      <w:pPr>
        <w:pStyle w:val="Aufzhlungszeichen"/>
      </w:pPr>
      <w:r>
        <w:t>Anteil erneuerbarer Energien am Gesamtenergieverbrauch</w:t>
      </w:r>
    </w:p>
    <w:p w14:paraId="313C4448" w14:textId="6B7F3F8E" w:rsidR="001B00FD" w:rsidRDefault="00172D19" w:rsidP="005459C1">
      <w:pPr>
        <w:pStyle w:val="Aufzhlungszeichen"/>
      </w:pPr>
      <w:r>
        <w:t>Höhe der Abfallbelastung</w:t>
      </w:r>
      <w:r w:rsidR="007E6276">
        <w:t xml:space="preserve"> (</w:t>
      </w:r>
      <w:r w:rsidR="00D03624" w:rsidRPr="00D03624">
        <w:t>Gesamtmenge der für Produkte und Verpackungen verbrauchten Materialien, unterschieden nach erneuerbaren und nicht-erneuerbaren sowie recycelten Rohstoffen</w:t>
      </w:r>
      <w:r w:rsidR="007E6276">
        <w:t>)</w:t>
      </w:r>
    </w:p>
    <w:p w14:paraId="0C8D58B6" w14:textId="170AFCF9" w:rsidR="001B00FD" w:rsidRDefault="001B00FD" w:rsidP="00D5321B">
      <w:pPr>
        <w:spacing w:before="160" w:after="40"/>
      </w:pPr>
      <w:r>
        <w:t>Klimaneutrale Kompensation</w:t>
      </w:r>
    </w:p>
    <w:p w14:paraId="0A46AB3F" w14:textId="030E7D73" w:rsidR="001B00FD" w:rsidRDefault="001B00FD" w:rsidP="005459C1">
      <w:pPr>
        <w:pStyle w:val="Aufzhlungszeichen"/>
      </w:pPr>
      <w:r>
        <w:t>Mitfinanzierung</w:t>
      </w:r>
      <w:r w:rsidR="001E71BE">
        <w:t>en emissionsreduzierender Projekte</w:t>
      </w:r>
    </w:p>
    <w:p w14:paraId="0A835DF0" w14:textId="01FC66DD" w:rsidR="00CD326F" w:rsidRDefault="00D2468C" w:rsidP="005459C1">
      <w:pPr>
        <w:pStyle w:val="Aufzhlungszeichen"/>
      </w:pPr>
      <w:r>
        <w:t>Kompensationsmaßnahme</w:t>
      </w:r>
      <w:r w:rsidR="00191CE0">
        <w:t>n</w:t>
      </w:r>
      <w:r>
        <w:t xml:space="preserve"> wie das Pflanzen von Bäumen</w:t>
      </w:r>
      <w:r w:rsidR="00CD326F">
        <w:br w:type="page"/>
      </w:r>
    </w:p>
    <w:p w14:paraId="6E2A3BA6" w14:textId="5ABFC8B3" w:rsidR="00461C19" w:rsidRPr="00FE035A" w:rsidRDefault="00533B3D" w:rsidP="00FE035A">
      <w:pPr>
        <w:pStyle w:val="berschrift2"/>
      </w:pPr>
      <w:r w:rsidRPr="00FE035A">
        <w:lastRenderedPageBreak/>
        <w:t xml:space="preserve">Leitsatz </w:t>
      </w:r>
      <w:r w:rsidR="00854306" w:rsidRPr="00FE035A">
        <w:t>6 – Umwelt- und Naturschutz</w:t>
      </w:r>
    </w:p>
    <w:p w14:paraId="16E24FDA" w14:textId="4DBEB3E7" w:rsidR="00E30916" w:rsidRDefault="009345A7" w:rsidP="00E30916">
      <w:r w:rsidRPr="00727165">
        <w:t>„Wir gestalten unsere Vereinsaktivitäten natur- und landschaftsverträglich, widmen uns Fragen des Umwelt- und Naturschutzes und fördern die biologische Vielfalt.“</w:t>
      </w:r>
    </w:p>
    <w:p w14:paraId="280894CA" w14:textId="441045B7" w:rsidR="009345A7" w:rsidRDefault="009345A7" w:rsidP="00FE035A">
      <w:pPr>
        <w:pStyle w:val="berschrift3"/>
      </w:pPr>
      <w:r>
        <w:t>Worum geht es?</w:t>
      </w:r>
    </w:p>
    <w:p w14:paraId="3F4F5466" w14:textId="28810405" w:rsidR="009345A7" w:rsidRDefault="00770AF4" w:rsidP="009345A7">
      <w:r>
        <w:t>Beim sechsten Leitsatz der N!-Charta Sport stehen Umwelt- und Naturschutzbelange im Mittelpunkt.</w:t>
      </w:r>
      <w:r w:rsidR="00EB3068">
        <w:t xml:space="preserve"> </w:t>
      </w:r>
      <w:r w:rsidR="00246C63">
        <w:t xml:space="preserve">Dieser Leitsatz ist </w:t>
      </w:r>
      <w:r w:rsidR="00A16253">
        <w:t>nicht nur</w:t>
      </w:r>
      <w:r w:rsidR="00246C63">
        <w:t xml:space="preserve"> für </w:t>
      </w:r>
      <w:r w:rsidR="002120E2">
        <w:t>V</w:t>
      </w:r>
      <w:r w:rsidR="00483836">
        <w:t xml:space="preserve">ereine relevant, die </w:t>
      </w:r>
      <w:r w:rsidR="002120E2">
        <w:t>ihren Sport in der freien Natur ausüben, wie z.</w:t>
      </w:r>
      <w:r w:rsidR="00FF2F7B">
        <w:t> </w:t>
      </w:r>
      <w:r w:rsidR="002120E2">
        <w:t>B. Tauch- oder Wandervereine.</w:t>
      </w:r>
      <w:r w:rsidR="002120E2" w:rsidRPr="002120E2">
        <w:t xml:space="preserve"> </w:t>
      </w:r>
      <w:r w:rsidR="002120E2">
        <w:t xml:space="preserve">Eine </w:t>
      </w:r>
      <w:r w:rsidR="002120E2" w:rsidRPr="00883565">
        <w:t xml:space="preserve">natur- und landschaftsverträgliche Gestaltung der Vereinsaktivität und die Förderung biologischer Vielfalt ist für alle Sportvereine </w:t>
      </w:r>
      <w:r w:rsidR="00CF0055" w:rsidRPr="00883565">
        <w:t xml:space="preserve">umsetzbar und </w:t>
      </w:r>
      <w:r w:rsidR="002120E2" w:rsidRPr="00883565">
        <w:t>kann schon mit kleinen Maßnahmen, wie z.</w:t>
      </w:r>
      <w:r w:rsidR="00FF2F7B">
        <w:t> </w:t>
      </w:r>
      <w:r w:rsidR="002120E2" w:rsidRPr="00883565">
        <w:t xml:space="preserve">B. der Bepflanzung </w:t>
      </w:r>
      <w:r w:rsidR="008D16F3" w:rsidRPr="00883565">
        <w:t>des Vereinsgeländes</w:t>
      </w:r>
      <w:r w:rsidR="002120E2" w:rsidRPr="00883565">
        <w:t>, umgesetzt werden.</w:t>
      </w:r>
      <w:r w:rsidR="003674AB" w:rsidRPr="00883565">
        <w:t xml:space="preserve"> </w:t>
      </w:r>
      <w:r w:rsidR="00B27319" w:rsidRPr="00883565">
        <w:t xml:space="preserve">Mögliche Anhaltspunkte zur Umsetzung des Leitsatzes bietet die </w:t>
      </w:r>
      <w:hyperlink r:id="rId43" w:history="1">
        <w:r w:rsidR="00B27319" w:rsidRPr="00883565">
          <w:rPr>
            <w:rStyle w:val="Hyperlink"/>
            <w:color w:val="000000" w:themeColor="text1"/>
          </w:rPr>
          <w:t>Definition natur- und landschaftsverträglicher Sport des</w:t>
        </w:r>
        <w:r w:rsidR="00720248" w:rsidRPr="00883565">
          <w:rPr>
            <w:rStyle w:val="Hyperlink"/>
            <w:color w:val="000000" w:themeColor="text1"/>
          </w:rPr>
          <w:t xml:space="preserve"> Bundesamt</w:t>
        </w:r>
        <w:r w:rsidR="00B27319" w:rsidRPr="00883565">
          <w:rPr>
            <w:rStyle w:val="Hyperlink"/>
            <w:color w:val="000000" w:themeColor="text1"/>
          </w:rPr>
          <w:t>es</w:t>
        </w:r>
        <w:r w:rsidR="00720248" w:rsidRPr="00883565">
          <w:rPr>
            <w:rStyle w:val="Hyperlink"/>
            <w:color w:val="000000" w:themeColor="text1"/>
          </w:rPr>
          <w:t xml:space="preserve"> für Naturschutz</w:t>
        </w:r>
      </w:hyperlink>
      <w:r w:rsidR="00B27319">
        <w:t>.</w:t>
      </w:r>
      <w:r w:rsidR="00720248">
        <w:t xml:space="preserve"> </w:t>
      </w:r>
    </w:p>
    <w:p w14:paraId="4AD25322" w14:textId="19820F9A" w:rsidR="001327A9" w:rsidRPr="001327A9" w:rsidRDefault="0070502F" w:rsidP="00FE035A">
      <w:pPr>
        <w:pStyle w:val="berschrift3"/>
      </w:pPr>
      <w:r>
        <w:t>Beispielhafte</w:t>
      </w:r>
      <w:r w:rsidR="009345A7">
        <w:t xml:space="preserve"> </w:t>
      </w:r>
      <w:r w:rsidR="004D6284">
        <w:t>Handlungsfelder</w:t>
      </w:r>
      <w:r w:rsidR="009345A7">
        <w:t xml:space="preserve"> und </w:t>
      </w:r>
      <w:r w:rsidR="00676D62">
        <w:t>Ideen</w:t>
      </w:r>
      <w:r w:rsidR="009345A7">
        <w:t xml:space="preserve"> zur Messung der Ziele</w:t>
      </w:r>
    </w:p>
    <w:p w14:paraId="5951ED15" w14:textId="1E938964" w:rsidR="00F7699D" w:rsidRDefault="004D617B" w:rsidP="00157BAB">
      <w:pPr>
        <w:spacing w:after="0"/>
      </w:pPr>
      <w:r>
        <w:t>Veränderungen</w:t>
      </w:r>
      <w:r w:rsidR="00F7699D">
        <w:t xml:space="preserve"> auf dem Vereinsgelände im Sinne der biologischen Vielfalt</w:t>
      </w:r>
    </w:p>
    <w:p w14:paraId="5479F611" w14:textId="61765855" w:rsidR="002C1842" w:rsidRDefault="00F7699D" w:rsidP="005459C1">
      <w:pPr>
        <w:pStyle w:val="Aufzhlungszeichen"/>
      </w:pPr>
      <w:r>
        <w:t xml:space="preserve">Neubepflanzungen auf dem Vereinsgelände </w:t>
      </w:r>
    </w:p>
    <w:p w14:paraId="785EF282" w14:textId="07B94D0B" w:rsidR="001735F0" w:rsidRDefault="00463357" w:rsidP="005459C1">
      <w:pPr>
        <w:pStyle w:val="Aufzhlungszeichen"/>
      </w:pPr>
      <w:r>
        <w:t xml:space="preserve">Checkliste zur </w:t>
      </w:r>
      <w:r w:rsidR="009D26A7">
        <w:t xml:space="preserve">Beachtung von Lebensräumen bei der Pflege der Vereinsstätten </w:t>
      </w:r>
      <w:r w:rsidR="002C1842">
        <w:t>(z.</w:t>
      </w:r>
      <w:r w:rsidR="00FF2F7B">
        <w:t> </w:t>
      </w:r>
      <w:r w:rsidR="002C1842">
        <w:t>B. unregelmäßigere Entfernung von Laub</w:t>
      </w:r>
      <w:r w:rsidR="007845A2">
        <w:t>, Anlegung von Komposthaufen</w:t>
      </w:r>
      <w:r w:rsidR="00427F89">
        <w:t xml:space="preserve"> etc.)</w:t>
      </w:r>
    </w:p>
    <w:p w14:paraId="2E80D7B9" w14:textId="2A3992C4" w:rsidR="00A24FA3" w:rsidRDefault="00A24FA3" w:rsidP="005459C1">
      <w:pPr>
        <w:pStyle w:val="Aufzhlungszeichen"/>
      </w:pPr>
      <w:r w:rsidRPr="00A24FA3">
        <w:t>Aufstellen</w:t>
      </w:r>
      <w:r>
        <w:t xml:space="preserve"> </w:t>
      </w:r>
      <w:r w:rsidRPr="00A24FA3">
        <w:t>von Insektenhotels</w:t>
      </w:r>
    </w:p>
    <w:p w14:paraId="2EC45139" w14:textId="353ACC1A" w:rsidR="00AF05A7" w:rsidRDefault="00AF05A7" w:rsidP="00D5321B">
      <w:pPr>
        <w:spacing w:before="160" w:after="40"/>
      </w:pPr>
      <w:r>
        <w:t>Natur- und landschaftsverträgliche Vereinsaktivitäten</w:t>
      </w:r>
    </w:p>
    <w:p w14:paraId="5A3094F1" w14:textId="1802744B" w:rsidR="000E05A0" w:rsidRDefault="00BB2F63" w:rsidP="005459C1">
      <w:pPr>
        <w:pStyle w:val="Aufzhlungszeichen"/>
      </w:pPr>
      <w:r>
        <w:t xml:space="preserve">Liste </w:t>
      </w:r>
      <w:r w:rsidR="00A21F6E">
        <w:t xml:space="preserve">mit Dos und </w:t>
      </w:r>
      <w:proofErr w:type="spellStart"/>
      <w:r w:rsidR="00A21F6E">
        <w:t>Donts</w:t>
      </w:r>
      <w:proofErr w:type="spellEnd"/>
      <w:r w:rsidR="00A21F6E">
        <w:t xml:space="preserve"> im Bereich natur- und landschaftsverträgliche Vereinsaktivitäten</w:t>
      </w:r>
      <w:r w:rsidR="00553728">
        <w:t xml:space="preserve"> zur Orientierung für Vereinsmitglieder</w:t>
      </w:r>
    </w:p>
    <w:p w14:paraId="0F173CA0" w14:textId="6ACD607B" w:rsidR="00CD326F" w:rsidRDefault="00AF05A7" w:rsidP="005459C1">
      <w:pPr>
        <w:pStyle w:val="Aufzhlungszeichen"/>
      </w:pPr>
      <w:r>
        <w:t>An</w:t>
      </w:r>
      <w:r w:rsidR="00372689">
        <w:t>teil</w:t>
      </w:r>
      <w:r>
        <w:t xml:space="preserve"> bewusst natur- und landschaftsverträglich durchgeführter Vereinsaktivitäten, z.</w:t>
      </w:r>
      <w:r w:rsidR="00FF2F7B">
        <w:t> </w:t>
      </w:r>
      <w:r>
        <w:t xml:space="preserve">B. </w:t>
      </w:r>
      <w:r w:rsidR="006634D1">
        <w:t>Wanderungen, Tauchgänge etc.</w:t>
      </w:r>
      <w:r w:rsidR="00CD326F">
        <w:br w:type="page"/>
      </w:r>
    </w:p>
    <w:p w14:paraId="3645F563" w14:textId="538421F3" w:rsidR="009345A7" w:rsidRPr="00FE035A" w:rsidRDefault="00DF07CC" w:rsidP="00FE035A">
      <w:pPr>
        <w:pStyle w:val="berschrift2"/>
      </w:pPr>
      <w:r w:rsidRPr="00FE035A">
        <w:lastRenderedPageBreak/>
        <w:t>Leitsatz 7 – Einkauf</w:t>
      </w:r>
    </w:p>
    <w:p w14:paraId="32FBCB82" w14:textId="19F3FD4D" w:rsidR="00DF07CC" w:rsidRDefault="004238DE" w:rsidP="00DF07CC">
      <w:r w:rsidRPr="004238DE">
        <w:t>„Wir achten beim Einkauf auf nachhaltige und regionale Produkte sowie Dienstleistungen.“</w:t>
      </w:r>
    </w:p>
    <w:p w14:paraId="40493356" w14:textId="30D2124F" w:rsidR="004238DE" w:rsidRDefault="004238DE" w:rsidP="00FE035A">
      <w:pPr>
        <w:pStyle w:val="berschrift3"/>
      </w:pPr>
      <w:r>
        <w:t>Worum geht es?</w:t>
      </w:r>
    </w:p>
    <w:p w14:paraId="3DDC2F77" w14:textId="7883E9FD" w:rsidR="00540469" w:rsidRDefault="00540469" w:rsidP="00FB32F9">
      <w:r>
        <w:t xml:space="preserve">Beim siebten Leitsatz der N!-Charta Sport geht es um die nachhaltige Beschaffung und den nachhaltigen </w:t>
      </w:r>
      <w:r w:rsidRPr="00540469">
        <w:t>Einkauf.</w:t>
      </w:r>
      <w:r w:rsidR="008956C4">
        <w:t xml:space="preserve"> Dabei können sowohl Produkte als auch Dienstleistungen </w:t>
      </w:r>
      <w:r w:rsidR="002717FE">
        <w:t>adressiert werden</w:t>
      </w:r>
      <w:r w:rsidR="008956C4">
        <w:t>.</w:t>
      </w:r>
      <w:r w:rsidR="001D45A0">
        <w:t xml:space="preserve"> Nachhaltige Produkte sind dabei nicht nur solche mit einem </w:t>
      </w:r>
      <w:r w:rsidR="00311774">
        <w:t xml:space="preserve">Bio- oder </w:t>
      </w:r>
      <w:r w:rsidR="001D45A0">
        <w:t xml:space="preserve">Gütesiegel, wie bspw. dem </w:t>
      </w:r>
      <w:hyperlink r:id="rId44" w:history="1">
        <w:r w:rsidR="001D45A0" w:rsidRPr="007F2E32">
          <w:rPr>
            <w:rStyle w:val="Hyperlink"/>
          </w:rPr>
          <w:t>Blauen Engel</w:t>
        </w:r>
      </w:hyperlink>
      <w:r w:rsidR="001D45A0">
        <w:t xml:space="preserve">, sondern können sich auch durch Saisonalität und Regionalität </w:t>
      </w:r>
      <w:r w:rsidR="00F558B4">
        <w:t xml:space="preserve">auszeichnen, da sich durch die Berücksichtigung solcher Kriterien ebenfalls </w:t>
      </w:r>
      <w:r w:rsidR="00FB32F9">
        <w:t>CO2 einsparen lässt.</w:t>
      </w:r>
      <w:r w:rsidR="001D45A0">
        <w:t xml:space="preserve"> </w:t>
      </w:r>
    </w:p>
    <w:p w14:paraId="04AEA87B" w14:textId="612D3907" w:rsidR="004238DE" w:rsidRDefault="0070502F" w:rsidP="00FE035A">
      <w:pPr>
        <w:pStyle w:val="berschrift3"/>
      </w:pPr>
      <w:r>
        <w:t>Beispielhafte</w:t>
      </w:r>
      <w:r w:rsidR="004238DE">
        <w:t xml:space="preserve"> </w:t>
      </w:r>
      <w:r w:rsidR="004D6284">
        <w:t>Handlungsfelder</w:t>
      </w:r>
      <w:r w:rsidR="004238DE">
        <w:t xml:space="preserve"> und </w:t>
      </w:r>
      <w:r w:rsidR="00676D62">
        <w:t>Ideen</w:t>
      </w:r>
      <w:r w:rsidR="004238DE">
        <w:t xml:space="preserve"> zur Messung der Ziele</w:t>
      </w:r>
    </w:p>
    <w:p w14:paraId="1FDD0527" w14:textId="788A1536" w:rsidR="00AB7EB2" w:rsidRDefault="00AB7EB2" w:rsidP="00056268">
      <w:pPr>
        <w:spacing w:after="0" w:line="360" w:lineRule="auto"/>
      </w:pPr>
      <w:r>
        <w:t>Einkauf nachhaltiger Produkte</w:t>
      </w:r>
    </w:p>
    <w:p w14:paraId="598EED60" w14:textId="1145D6E7" w:rsidR="00E76F0C" w:rsidRDefault="009F02FF" w:rsidP="005459C1">
      <w:pPr>
        <w:pStyle w:val="Aufzhlungszeichen"/>
      </w:pPr>
      <w:r>
        <w:t>Einkauf von</w:t>
      </w:r>
      <w:r w:rsidR="002D0022" w:rsidRPr="002D0022">
        <w:t xml:space="preserve"> Produkten und Dienstleistungen, die lokal beschafft werden</w:t>
      </w:r>
    </w:p>
    <w:p w14:paraId="4D86BB37" w14:textId="4270ADAB" w:rsidR="002B6609" w:rsidRDefault="009F02FF" w:rsidP="005459C1">
      <w:pPr>
        <w:pStyle w:val="Aufzhlungszeichen"/>
      </w:pPr>
      <w:r>
        <w:t xml:space="preserve">Einkauf </w:t>
      </w:r>
      <w:r w:rsidR="002A0425">
        <w:t>saisonaler und regionaler Lebensmittel mit Bio-Siegel, die beim Vereinsfest zur Verpflegung verarbeitet werden</w:t>
      </w:r>
    </w:p>
    <w:p w14:paraId="1A6AE03D" w14:textId="098E9FCC" w:rsidR="002453C5" w:rsidRDefault="009F02FF" w:rsidP="005459C1">
      <w:pPr>
        <w:pStyle w:val="Aufzhlungszeichen"/>
      </w:pPr>
      <w:r>
        <w:t>Nutzung von</w:t>
      </w:r>
      <w:r w:rsidR="003416CA">
        <w:t xml:space="preserve"> Produkte</w:t>
      </w:r>
      <w:r>
        <w:t>n</w:t>
      </w:r>
      <w:r w:rsidR="002453C5">
        <w:t xml:space="preserve"> (Geräte</w:t>
      </w:r>
      <w:r>
        <w:t>n</w:t>
      </w:r>
      <w:r w:rsidR="002453C5">
        <w:t>, Verbrauchsmaterialien etc.) deren Ökobilanz als ökologisch einwandfrei zertifiziert</w:t>
      </w:r>
      <w:r>
        <w:t xml:space="preserve"> sind</w:t>
      </w:r>
    </w:p>
    <w:p w14:paraId="3F94FA80" w14:textId="10E0AB0B" w:rsidR="00CB18CB" w:rsidRDefault="00CB18CB" w:rsidP="005459C1">
      <w:pPr>
        <w:pStyle w:val="Aufzhlungszeichen"/>
      </w:pPr>
      <w:r>
        <w:t>Verwendung von Mehrwegbechern, -geschirr und -besteck bei Veranstaltungen</w:t>
      </w:r>
    </w:p>
    <w:p w14:paraId="25673241" w14:textId="3F832DE8" w:rsidR="00325EB5" w:rsidRDefault="00325EB5" w:rsidP="00D5321B">
      <w:pPr>
        <w:spacing w:before="160" w:after="40"/>
      </w:pPr>
      <w:r>
        <w:t>Förderung des nachhaltigen Einkaufs von Mitgliedern</w:t>
      </w:r>
    </w:p>
    <w:p w14:paraId="433D0982" w14:textId="77777777" w:rsidR="00344F46" w:rsidRDefault="00325EB5" w:rsidP="005459C1">
      <w:pPr>
        <w:pStyle w:val="Aufzhlungszeichen"/>
      </w:pPr>
      <w:r>
        <w:t>Informationsabende zu nachhaltiger Sportbekleidung</w:t>
      </w:r>
    </w:p>
    <w:p w14:paraId="787C6DA8" w14:textId="77777777" w:rsidR="00344F46" w:rsidRDefault="00344F46" w:rsidP="005459C1">
      <w:pPr>
        <w:pStyle w:val="Aufzhlungszeichen"/>
      </w:pPr>
      <w:r>
        <w:t xml:space="preserve">Bereitstellung von </w:t>
      </w:r>
      <w:r w:rsidRPr="00344F46">
        <w:t xml:space="preserve">Mehrweg-Trinkflaschen für </w:t>
      </w:r>
      <w:r>
        <w:t>Mitglieder</w:t>
      </w:r>
      <w:r w:rsidRPr="00344F46">
        <w:t xml:space="preserve"> </w:t>
      </w:r>
    </w:p>
    <w:p w14:paraId="6A8887A6" w14:textId="77777777" w:rsidR="00CD326F" w:rsidRDefault="001C10DD" w:rsidP="005459C1">
      <w:pPr>
        <w:pStyle w:val="Aufzhlungszeichen"/>
      </w:pPr>
      <w:r>
        <w:t>Organisation von Tauschflohmärkten für Sportkleidung für die Mitglieder des Vereins</w:t>
      </w:r>
      <w:r w:rsidR="00CD326F">
        <w:br w:type="page"/>
      </w:r>
    </w:p>
    <w:p w14:paraId="46C84395" w14:textId="0BC39DC7" w:rsidR="004238DE" w:rsidRDefault="004238DE" w:rsidP="00CD326F">
      <w:pPr>
        <w:pStyle w:val="berschrift2"/>
      </w:pPr>
      <w:r>
        <w:lastRenderedPageBreak/>
        <w:t>Leitsatz 8 – Mobilität</w:t>
      </w:r>
    </w:p>
    <w:p w14:paraId="6FF5B76C" w14:textId="4631E3C9" w:rsidR="004238DE" w:rsidRDefault="00244943" w:rsidP="004238DE">
      <w:r w:rsidRPr="00727165">
        <w:t>„Wir bemühen uns, für Fahrten und Reisen im Kontext der Vereinstätigkeiten auf nachhaltige Verkehrsmittel zurückzugreifen und die ökologischen Auswirkungen durch Transport zu begrenzen.“</w:t>
      </w:r>
    </w:p>
    <w:p w14:paraId="02FC79C1" w14:textId="1AED1FB6" w:rsidR="00244943" w:rsidRDefault="00244943" w:rsidP="00FE035A">
      <w:pPr>
        <w:pStyle w:val="berschrift3"/>
      </w:pPr>
      <w:r>
        <w:t>Worum geht es?</w:t>
      </w:r>
    </w:p>
    <w:p w14:paraId="15E64A3C" w14:textId="2370B2F9" w:rsidR="00244943" w:rsidRDefault="008F3B47" w:rsidP="00244943">
      <w:r>
        <w:t xml:space="preserve">Beim achten Leitsatz der N!-Charta Sport geht es um </w:t>
      </w:r>
      <w:r w:rsidR="00E262C1">
        <w:t xml:space="preserve">die Reduktion von Schadstoffen durch die Nutzung von möglichst umweltschonenden Verkehrsmitteln. </w:t>
      </w:r>
      <w:r w:rsidR="00D875DA">
        <w:t xml:space="preserve">Im Mittelpunkt stehen dabei umweltverträgliche Verkehrsmittel wie </w:t>
      </w:r>
      <w:r w:rsidR="00D875DA" w:rsidRPr="00D875DA">
        <w:t>nicht motorisierte Verkehrsträger (</w:t>
      </w:r>
      <w:r w:rsidR="00D875DA">
        <w:t>zu Fuß</w:t>
      </w:r>
      <w:r w:rsidR="00D875DA" w:rsidRPr="00D875DA">
        <w:t xml:space="preserve"> oder</w:t>
      </w:r>
      <w:r w:rsidR="00D875DA">
        <w:t xml:space="preserve"> mit dem </w:t>
      </w:r>
      <w:r w:rsidR="00D875DA" w:rsidRPr="00D875DA">
        <w:t>Fahrr</w:t>
      </w:r>
      <w:r w:rsidR="00D875DA">
        <w:t>ad</w:t>
      </w:r>
      <w:r w:rsidR="00D875DA" w:rsidRPr="00D875DA">
        <w:t>), öffentliche Verkehrsmittel (Bahn, Bus und Taxis), sowie Carsharing und Mitfahrzentralen</w:t>
      </w:r>
      <w:r w:rsidR="00D875DA">
        <w:t xml:space="preserve">. </w:t>
      </w:r>
      <w:r w:rsidR="00E262C1">
        <w:t xml:space="preserve">So können zur Anreise von Vereinsfahrten </w:t>
      </w:r>
      <w:r w:rsidR="00877BCA">
        <w:t xml:space="preserve">oder Vereinsfesten </w:t>
      </w:r>
      <w:r w:rsidR="00E262C1">
        <w:t>bspw. öffentliche Verkehrsmittel genutzt werden</w:t>
      </w:r>
      <w:r w:rsidR="00877BCA">
        <w:t xml:space="preserve">, statt individuell mit Autos anzureisen. </w:t>
      </w:r>
    </w:p>
    <w:p w14:paraId="1DF71EC5" w14:textId="5B6FA504" w:rsidR="00244943" w:rsidRDefault="0070502F" w:rsidP="00FE035A">
      <w:pPr>
        <w:pStyle w:val="berschrift3"/>
      </w:pPr>
      <w:r>
        <w:t>Beispielhafte</w:t>
      </w:r>
      <w:r w:rsidR="00244943">
        <w:t xml:space="preserve"> </w:t>
      </w:r>
      <w:r w:rsidR="004D6284">
        <w:t>Handlungsfelder</w:t>
      </w:r>
      <w:r w:rsidR="00244943">
        <w:t xml:space="preserve"> und </w:t>
      </w:r>
      <w:r w:rsidR="00676D62">
        <w:t>Ideen</w:t>
      </w:r>
      <w:r w:rsidR="00244943">
        <w:t xml:space="preserve"> zur Messung der Ziele</w:t>
      </w:r>
    </w:p>
    <w:p w14:paraId="245AB396" w14:textId="046C2A6D" w:rsidR="00E74BBE" w:rsidRDefault="00951850" w:rsidP="005D7380">
      <w:pPr>
        <w:spacing w:after="0"/>
      </w:pPr>
      <w:r>
        <w:t xml:space="preserve">Anreise zu Vereinsreisen oder </w:t>
      </w:r>
      <w:r w:rsidR="00DD4D23">
        <w:t>-festen</w:t>
      </w:r>
    </w:p>
    <w:p w14:paraId="55F1E512" w14:textId="6604E147" w:rsidR="00481735" w:rsidRDefault="005C3B39" w:rsidP="005459C1">
      <w:pPr>
        <w:pStyle w:val="Aufzhlungszeichen"/>
      </w:pPr>
      <w:r>
        <w:t xml:space="preserve">Anreisen zu Vereinsreisen mit öffentlichen Verkehrsmitteln </w:t>
      </w:r>
      <w:r w:rsidR="009F02FF">
        <w:t>statt</w:t>
      </w:r>
      <w:r>
        <w:t xml:space="preserve"> mit dem Auto</w:t>
      </w:r>
    </w:p>
    <w:p w14:paraId="5838F099" w14:textId="7CE81915" w:rsidR="005D7380" w:rsidRDefault="009709ED" w:rsidP="005459C1">
      <w:pPr>
        <w:pStyle w:val="Aufzhlungszeichen"/>
      </w:pPr>
      <w:r>
        <w:t>Verzicht auf Flugreisen im Kontext der Vereinstätigkeiten</w:t>
      </w:r>
    </w:p>
    <w:p w14:paraId="6F17392E" w14:textId="6D705FD4" w:rsidR="00DD4D23" w:rsidRDefault="009F02FF" w:rsidP="005459C1">
      <w:pPr>
        <w:pStyle w:val="Aufzhlungszeichen"/>
      </w:pPr>
      <w:r>
        <w:t>Bereitstellung von</w:t>
      </w:r>
      <w:r w:rsidR="009F742F">
        <w:t xml:space="preserve"> Shuttlebusse</w:t>
      </w:r>
      <w:r>
        <w:t>n</w:t>
      </w:r>
      <w:r w:rsidR="009F742F">
        <w:t xml:space="preserve"> für Vereinsfeste</w:t>
      </w:r>
    </w:p>
    <w:p w14:paraId="0B192F58" w14:textId="532BFE1D" w:rsidR="00C43B38" w:rsidRDefault="00C43B38" w:rsidP="005459C1">
      <w:pPr>
        <w:pStyle w:val="Aufzhlungszeichen"/>
      </w:pPr>
      <w:r>
        <w:t>K</w:t>
      </w:r>
      <w:r w:rsidRPr="006E5F9D">
        <w:t>ombinierte Tickets aus Eintritts- und Fahrkarten für den ÖPNV</w:t>
      </w:r>
      <w:r>
        <w:t xml:space="preserve"> bei Vereinsfesten</w:t>
      </w:r>
    </w:p>
    <w:p w14:paraId="0A4DEBF0" w14:textId="15292B9F" w:rsidR="009F742F" w:rsidRDefault="009F742F" w:rsidP="005459C1">
      <w:pPr>
        <w:pStyle w:val="Aufzhlungszeichen"/>
      </w:pPr>
      <w:r>
        <w:t>Sicherstellung der Erreichbarkeit der Vereinsfeste mit öffentlichen Verkehrsmitteln</w:t>
      </w:r>
    </w:p>
    <w:p w14:paraId="677B3A51" w14:textId="67FB9304" w:rsidR="00AC725A" w:rsidRDefault="00AC725A" w:rsidP="005459C1">
      <w:pPr>
        <w:pStyle w:val="Aufzhlungszeichen"/>
      </w:pPr>
      <w:r>
        <w:t>Kompensation von Flügen bei Vereinsreisen</w:t>
      </w:r>
      <w:r w:rsidR="00201B2F">
        <w:t xml:space="preserve"> durch Spenden an zertifizierte Klimaschutzprojekte</w:t>
      </w:r>
    </w:p>
    <w:p w14:paraId="4A1B78B3" w14:textId="77777777" w:rsidR="005D7380" w:rsidRDefault="005D7380" w:rsidP="00D5321B">
      <w:pPr>
        <w:spacing w:before="160" w:after="40"/>
      </w:pPr>
      <w:r>
        <w:t>Organisation des Vereinstrainings</w:t>
      </w:r>
    </w:p>
    <w:p w14:paraId="3589C1AA" w14:textId="63FB4571" w:rsidR="005D7380" w:rsidRDefault="00CE4E12" w:rsidP="005459C1">
      <w:pPr>
        <w:pStyle w:val="Aufzhlungszeichen"/>
      </w:pPr>
      <w:r>
        <w:t>Unterstützung von privat organisierten Fahrgemeinschaften</w:t>
      </w:r>
      <w:r w:rsidR="004B736A">
        <w:t xml:space="preserve"> z.</w:t>
      </w:r>
      <w:r w:rsidR="00FF2F7B">
        <w:t> </w:t>
      </w:r>
      <w:r w:rsidR="004B736A">
        <w:t>B. durch Anschlagtafeln, Webplattformen etc.</w:t>
      </w:r>
    </w:p>
    <w:p w14:paraId="669C4A95" w14:textId="77777777" w:rsidR="006275A9" w:rsidRDefault="006275A9" w:rsidP="005459C1">
      <w:pPr>
        <w:pStyle w:val="Aufzhlungszeichen"/>
      </w:pPr>
      <w:r>
        <w:t>Sicherstellung der Erreichbarkeit der Trainingsstätten mit öffentlichen Verkehrsmitteln</w:t>
      </w:r>
    </w:p>
    <w:p w14:paraId="0318A35E" w14:textId="55CA1AB0" w:rsidR="006E5F9D" w:rsidRDefault="00B445C0" w:rsidP="005459C1">
      <w:pPr>
        <w:pStyle w:val="Aufzhlungszeichen"/>
      </w:pPr>
      <w:r>
        <w:t>Einrichtung von Fahrradabstellplätzen an Trainingsstätten</w:t>
      </w:r>
    </w:p>
    <w:p w14:paraId="456EBB96" w14:textId="635BF751" w:rsidR="00135DEF" w:rsidRDefault="00135DEF" w:rsidP="005459C1">
      <w:pPr>
        <w:pStyle w:val="Aufzhlungszeichen"/>
      </w:pPr>
      <w:r>
        <w:t>Einrichtung von Ladestellen für E-Bikes an Trainingsstätten</w:t>
      </w:r>
    </w:p>
    <w:p w14:paraId="7FB27FA3" w14:textId="77777777" w:rsidR="001D28CC" w:rsidRDefault="001D28CC" w:rsidP="001D28CC">
      <w:pPr>
        <w:pStyle w:val="berschrift2"/>
      </w:pPr>
      <w:r>
        <w:br w:type="page"/>
      </w:r>
    </w:p>
    <w:p w14:paraId="0C2E7C47" w14:textId="7FDA95D1" w:rsidR="00244943" w:rsidRDefault="00244943" w:rsidP="001D28CC">
      <w:pPr>
        <w:pStyle w:val="berschrift2"/>
      </w:pPr>
      <w:r>
        <w:lastRenderedPageBreak/>
        <w:t>Leitsatz 9 – Wertevermittlung</w:t>
      </w:r>
    </w:p>
    <w:p w14:paraId="585C3AC1" w14:textId="43E911BD" w:rsidR="00244943" w:rsidRDefault="00821202" w:rsidP="00244943">
      <w:r w:rsidRPr="00821202">
        <w:t>„Wir vermitteln Freude an Sport und Bewegung, leben die Werte des Sports, stärken das Bewusstsein für eine nachhaltige Ausübung unseres Sports und fördern unsere Mitglieder in ihrer persönlichen Entwicklung.“</w:t>
      </w:r>
    </w:p>
    <w:p w14:paraId="3F806F3B" w14:textId="3279A90A" w:rsidR="00821202" w:rsidRDefault="00821202" w:rsidP="00FE035A">
      <w:pPr>
        <w:pStyle w:val="berschrift3"/>
      </w:pPr>
      <w:r>
        <w:t>Worum geht es?</w:t>
      </w:r>
    </w:p>
    <w:p w14:paraId="45EFC609" w14:textId="442E5469" w:rsidR="00821202" w:rsidRDefault="00657895" w:rsidP="00821202">
      <w:r>
        <w:t xml:space="preserve">Beim neunten Leitsatz der N!-Charta Sport </w:t>
      </w:r>
      <w:r w:rsidR="00B35A2A">
        <w:t xml:space="preserve">geht es um die Vermittlung bestimmter </w:t>
      </w:r>
      <w:r w:rsidR="00C47E59">
        <w:t xml:space="preserve">Werte, die bei der Ausübung von Sport eine besondere Rolle spielen. Dazu zählen </w:t>
      </w:r>
      <w:r w:rsidR="006F18B5">
        <w:t xml:space="preserve">u.a. </w:t>
      </w:r>
      <w:r w:rsidR="00C47E59">
        <w:t>Gemeinschaftssinn, Fairness, Demokratie</w:t>
      </w:r>
      <w:r w:rsidR="00773D98">
        <w:t xml:space="preserve"> und Geselligkeit. Zudem geht es um Bildungsaspekte und die Entwicklung der Persönlichkeit. So sollen Mitglieder bspw. </w:t>
      </w:r>
      <w:r w:rsidR="00F27DF6">
        <w:t>beim</w:t>
      </w:r>
      <w:r w:rsidR="00773D98">
        <w:t xml:space="preserve"> Umgang mit Niederlagen </w:t>
      </w:r>
      <w:r w:rsidR="00F27DF6">
        <w:t>und persönlichen R</w:t>
      </w:r>
      <w:r w:rsidR="00F15A19">
        <w:t>ückschritten unterstützt werden.</w:t>
      </w:r>
    </w:p>
    <w:p w14:paraId="4DAB908E" w14:textId="592E9DC1" w:rsidR="00E37B7B" w:rsidRDefault="0070502F" w:rsidP="00FE035A">
      <w:pPr>
        <w:pStyle w:val="berschrift3"/>
      </w:pPr>
      <w:r>
        <w:t>Beispielhafte</w:t>
      </w:r>
      <w:r w:rsidR="00821202">
        <w:t xml:space="preserve"> </w:t>
      </w:r>
      <w:r w:rsidR="004D6284">
        <w:t>Handlungsfelder</w:t>
      </w:r>
      <w:r w:rsidR="00821202">
        <w:t xml:space="preserve"> und </w:t>
      </w:r>
      <w:r w:rsidR="00676D62">
        <w:t>Ideen</w:t>
      </w:r>
      <w:r w:rsidR="00821202">
        <w:t xml:space="preserve"> zur Messung der Ziele</w:t>
      </w:r>
    </w:p>
    <w:p w14:paraId="79CEA0FE" w14:textId="0464730C" w:rsidR="000E1B22" w:rsidRDefault="000E1B22" w:rsidP="00D77E15">
      <w:pPr>
        <w:spacing w:after="0"/>
      </w:pPr>
      <w:r>
        <w:t>Wertevermittlung</w:t>
      </w:r>
    </w:p>
    <w:p w14:paraId="5BB45999" w14:textId="77777777" w:rsidR="000E1B22" w:rsidRDefault="0086389F" w:rsidP="005459C1">
      <w:pPr>
        <w:pStyle w:val="Aufzhlungszeichen"/>
      </w:pPr>
      <w:r>
        <w:t>Erarbeitung eines Wertekodex</w:t>
      </w:r>
      <w:r w:rsidR="007D7FF8">
        <w:t xml:space="preserve"> oder Leitbildes</w:t>
      </w:r>
      <w:r>
        <w:t xml:space="preserve">, an dem sich </w:t>
      </w:r>
      <w:r w:rsidR="007D7FF8">
        <w:t>Mitglieder und Mitarbeiter/innen orientieren können</w:t>
      </w:r>
    </w:p>
    <w:p w14:paraId="205BC317" w14:textId="1E8CAA19" w:rsidR="002F7384" w:rsidRDefault="009F02FF" w:rsidP="005459C1">
      <w:pPr>
        <w:pStyle w:val="Aufzhlungszeichen"/>
      </w:pPr>
      <w:r>
        <w:t>Durchführung motivierender</w:t>
      </w:r>
      <w:r w:rsidR="009F1361">
        <w:t xml:space="preserve"> </w:t>
      </w:r>
      <w:r w:rsidR="002F7384">
        <w:t>Gespräche mit Mitgliedern nach Niederlagen und Rückschritten</w:t>
      </w:r>
    </w:p>
    <w:p w14:paraId="3EB00B6D" w14:textId="6F847B60" w:rsidR="00026464" w:rsidRDefault="00A6016C" w:rsidP="005459C1">
      <w:pPr>
        <w:pStyle w:val="Aufzhlungszeichen"/>
      </w:pPr>
      <w:r>
        <w:t xml:space="preserve">Teilnahme an Seminaren </w:t>
      </w:r>
      <w:r w:rsidR="00540B0B">
        <w:t xml:space="preserve">oder Fortbildungen </w:t>
      </w:r>
      <w:r w:rsidR="0087604C">
        <w:t>zum Thema Wertevermittlung</w:t>
      </w:r>
      <w:r w:rsidR="00026464">
        <w:br w:type="page"/>
      </w:r>
    </w:p>
    <w:p w14:paraId="10D833FA" w14:textId="01D1B93B" w:rsidR="00026464" w:rsidRDefault="00026464" w:rsidP="00026464">
      <w:pPr>
        <w:pStyle w:val="berschrift2"/>
      </w:pPr>
      <w:r>
        <w:lastRenderedPageBreak/>
        <w:t>Leitsa</w:t>
      </w:r>
      <w:r w:rsidR="002C2B99">
        <w:t>t</w:t>
      </w:r>
      <w:r>
        <w:t xml:space="preserve">z 10 </w:t>
      </w:r>
      <w:r w:rsidR="00657576">
        <w:t>–</w:t>
      </w:r>
      <w:r>
        <w:t xml:space="preserve"> Wettkampf</w:t>
      </w:r>
    </w:p>
    <w:p w14:paraId="3B3D1910" w14:textId="1143DF86" w:rsidR="002945FF" w:rsidRDefault="002945FF" w:rsidP="002945FF">
      <w:r w:rsidRPr="002945FF">
        <w:t>„Wir fördern den Wettkampfsport auf allen Ebenen, stehen</w:t>
      </w:r>
      <w:r>
        <w:t xml:space="preserve"> </w:t>
      </w:r>
      <w:r w:rsidRPr="002945FF">
        <w:t>auch</w:t>
      </w:r>
      <w:r>
        <w:t xml:space="preserve"> </w:t>
      </w:r>
      <w:r w:rsidRPr="002945FF">
        <w:t>für das Leistungsprinzip und</w:t>
      </w:r>
      <w:r>
        <w:t xml:space="preserve"> </w:t>
      </w:r>
      <w:r w:rsidRPr="002945FF">
        <w:t>achten dabei stets auf einen respektvollen Umgang miteinander.“</w:t>
      </w:r>
    </w:p>
    <w:p w14:paraId="7E684D15" w14:textId="46452DC4" w:rsidR="002945FF" w:rsidRDefault="002945FF" w:rsidP="00FE035A">
      <w:pPr>
        <w:pStyle w:val="berschrift3"/>
      </w:pPr>
      <w:r>
        <w:t>Worum geht es?</w:t>
      </w:r>
    </w:p>
    <w:p w14:paraId="3D5CE574" w14:textId="222654B0" w:rsidR="005C50A2" w:rsidRDefault="002945FF" w:rsidP="005C50A2">
      <w:r>
        <w:t xml:space="preserve">Beim </w:t>
      </w:r>
      <w:r w:rsidR="003F5EAD">
        <w:t>zehnten</w:t>
      </w:r>
      <w:r>
        <w:t xml:space="preserve"> Leitsatz der N!-Charta Sport geht es </w:t>
      </w:r>
      <w:r w:rsidR="00EF413D">
        <w:t>darum, den Leistungsgedanken und den Wettkampf, der in vielen Sportarten ein</w:t>
      </w:r>
      <w:r w:rsidR="008332FA">
        <w:t xml:space="preserve"> wichtiges Element ist</w:t>
      </w:r>
      <w:r w:rsidR="00EF413D">
        <w:t xml:space="preserve">, </w:t>
      </w:r>
      <w:r w:rsidR="00F92D7D">
        <w:t xml:space="preserve">zu fördern. </w:t>
      </w:r>
      <w:r w:rsidR="00695E82">
        <w:t>Auch bei Wettkämpfen</w:t>
      </w:r>
      <w:r w:rsidR="00F92D7D">
        <w:t xml:space="preserve"> </w:t>
      </w:r>
      <w:r w:rsidR="00FF5156">
        <w:t>ist ein fairer und sportlicher Umgang miteinander wesentlich, weshalb der Leitsatz Leistungsprinzip und respektvolle</w:t>
      </w:r>
      <w:r w:rsidR="005320E6">
        <w:t>s</w:t>
      </w:r>
      <w:r w:rsidR="00FF5156">
        <w:t xml:space="preserve"> </w:t>
      </w:r>
      <w:r w:rsidR="005320E6">
        <w:t>Verhalten</w:t>
      </w:r>
      <w:r w:rsidR="00FF5156">
        <w:t xml:space="preserve"> miteinander verbindet.</w:t>
      </w:r>
      <w:r w:rsidR="005320E6">
        <w:t xml:space="preserve"> </w:t>
      </w:r>
      <w:r w:rsidR="005C50A2">
        <w:t xml:space="preserve">Der Leitsatz hat eine Nähe zu Leitsatz 3 </w:t>
      </w:r>
      <w:r w:rsidR="00541F1D">
        <w:rPr>
          <w:i/>
          <w:iCs/>
        </w:rPr>
        <w:t>Fairer Sport</w:t>
      </w:r>
      <w:r w:rsidR="005C50A2">
        <w:t xml:space="preserve">, grenzt sich von diesem aber dadurch ab, dass </w:t>
      </w:r>
      <w:r w:rsidR="00541F1D">
        <w:t xml:space="preserve">das Leistungsprinzip und der Wettkampfgedanke im Vordergrund stehen, </w:t>
      </w:r>
      <w:r w:rsidR="005548C1">
        <w:t>für die</w:t>
      </w:r>
      <w:r w:rsidR="00541F1D">
        <w:t xml:space="preserve"> ein fairer Umgang gelten soll, wäh</w:t>
      </w:r>
      <w:r w:rsidR="005548C1">
        <w:t xml:space="preserve">rend </w:t>
      </w:r>
      <w:r w:rsidR="005C50A2">
        <w:t xml:space="preserve">Leitsatz </w:t>
      </w:r>
      <w:r w:rsidR="005548C1">
        <w:t>3</w:t>
      </w:r>
      <w:r w:rsidR="005C50A2">
        <w:t xml:space="preserve"> </w:t>
      </w:r>
      <w:r w:rsidR="005548C1">
        <w:t>direkt den fairen Umgang und die Einhaltung von Regeln bei der Ausübung der sportlichen Aktivität adressiert.</w:t>
      </w:r>
    </w:p>
    <w:p w14:paraId="4A738551" w14:textId="38EF2C6C" w:rsidR="002945FF" w:rsidRDefault="0070502F" w:rsidP="00FE035A">
      <w:pPr>
        <w:pStyle w:val="berschrift3"/>
      </w:pPr>
      <w:r>
        <w:t>Beispielhafte</w:t>
      </w:r>
      <w:r w:rsidR="002945FF">
        <w:t xml:space="preserve"> Handlungsfelder und </w:t>
      </w:r>
      <w:r w:rsidR="00676D62">
        <w:t>Ideen</w:t>
      </w:r>
      <w:r w:rsidR="002945FF">
        <w:t xml:space="preserve"> zur Messung der Ziele</w:t>
      </w:r>
    </w:p>
    <w:p w14:paraId="0D834AF2" w14:textId="64599BA0" w:rsidR="00E643CD" w:rsidRDefault="00E643CD" w:rsidP="002945FF">
      <w:pPr>
        <w:spacing w:after="0"/>
      </w:pPr>
      <w:r>
        <w:t>Förderung des Wettkampfsports</w:t>
      </w:r>
    </w:p>
    <w:p w14:paraId="470AB570" w14:textId="28E71D22" w:rsidR="00E643CD" w:rsidRDefault="00E643CD" w:rsidP="005459C1">
      <w:pPr>
        <w:pStyle w:val="Aufzhlungszeichen"/>
      </w:pPr>
      <w:r>
        <w:t>Steigerung der Anzahl der Wettkampfteilnehmer/</w:t>
      </w:r>
      <w:r w:rsidR="006C0687">
        <w:t>innen</w:t>
      </w:r>
    </w:p>
    <w:p w14:paraId="455566BC" w14:textId="613E5F81" w:rsidR="006C0687" w:rsidRDefault="006C0687" w:rsidP="005459C1">
      <w:pPr>
        <w:pStyle w:val="Aufzhlungszeichen"/>
      </w:pPr>
      <w:r>
        <w:t>Steigerung der Anzahl der wahrgenommenen Wettkämpfe</w:t>
      </w:r>
    </w:p>
    <w:p w14:paraId="30E2D24C" w14:textId="3C5E6748" w:rsidR="00B3064B" w:rsidRDefault="00B3064B" w:rsidP="005459C1">
      <w:pPr>
        <w:pStyle w:val="Aufzhlungszeichen"/>
      </w:pPr>
      <w:r>
        <w:t>Schaffung von Spielgemeinschaften mit Nachbarvereinen, um an Wettkämpfen teilnehmen zu können</w:t>
      </w:r>
    </w:p>
    <w:p w14:paraId="4CCE463F" w14:textId="3CC017B2" w:rsidR="002945FF" w:rsidRDefault="00E72F6D" w:rsidP="00D5321B">
      <w:pPr>
        <w:spacing w:before="160" w:after="40"/>
      </w:pPr>
      <w:r>
        <w:t>Förderung des Leistungsprinzips</w:t>
      </w:r>
    </w:p>
    <w:p w14:paraId="5B858BBB" w14:textId="6243BCD5" w:rsidR="002945FF" w:rsidRDefault="00E72F6D" w:rsidP="005459C1">
      <w:pPr>
        <w:pStyle w:val="Aufzhlungszeichen"/>
      </w:pPr>
      <w:r>
        <w:t>Steigerung der sportlichen Leistungen im Zeitverlauf</w:t>
      </w:r>
    </w:p>
    <w:p w14:paraId="496F2A2F" w14:textId="59CAA4DC" w:rsidR="00CD326F" w:rsidRDefault="00E643CD" w:rsidP="005459C1">
      <w:pPr>
        <w:pStyle w:val="Aufzhlungszeichen"/>
      </w:pPr>
      <w:r>
        <w:t>Auszeichnungen für besondere sportliche Leistungen</w:t>
      </w:r>
      <w:r w:rsidR="00CD326F">
        <w:br w:type="page"/>
      </w:r>
    </w:p>
    <w:p w14:paraId="167C2FBB" w14:textId="55D30165" w:rsidR="00821202" w:rsidRDefault="00491C95" w:rsidP="00491C95">
      <w:pPr>
        <w:pStyle w:val="berschrift2"/>
      </w:pPr>
      <w:r>
        <w:lastRenderedPageBreak/>
        <w:t>Leitsatz 1</w:t>
      </w:r>
      <w:r w:rsidR="001E6051">
        <w:t>1</w:t>
      </w:r>
      <w:r w:rsidR="0071017D">
        <w:t xml:space="preserve"> </w:t>
      </w:r>
      <w:r w:rsidR="00FE035A">
        <w:t xml:space="preserve">– </w:t>
      </w:r>
      <w:r>
        <w:t>Gesundheitsförderung</w:t>
      </w:r>
    </w:p>
    <w:p w14:paraId="03D87816" w14:textId="1BE0FD81" w:rsidR="002B3171" w:rsidRDefault="0071017D" w:rsidP="00491C95">
      <w:r w:rsidRPr="0071017D">
        <w:t>„Wir unterstützen die Mitglieder sowie Ehrenamtlichen, Freiwilligen und Hauptamtlichen unseres Vereins mit Angeboten und der notwendigen Infrastruktur, um ihre Gesundheit zu fördern und auch wiederherzustellen. Darüber hinaus achten wir auf deren Sicherheit.“</w:t>
      </w:r>
    </w:p>
    <w:p w14:paraId="239A6F80" w14:textId="6E667280" w:rsidR="002B3171" w:rsidRDefault="00F1034E" w:rsidP="00FE035A">
      <w:pPr>
        <w:pStyle w:val="berschrift3"/>
      </w:pPr>
      <w:r>
        <w:t>Worum geht es?</w:t>
      </w:r>
    </w:p>
    <w:p w14:paraId="2527EFCD" w14:textId="424617A9" w:rsidR="00CF5661" w:rsidRDefault="00E9110B" w:rsidP="00F1034E">
      <w:r>
        <w:t xml:space="preserve">Beim </w:t>
      </w:r>
      <w:r w:rsidR="001E6051">
        <w:t>elften</w:t>
      </w:r>
      <w:r>
        <w:t xml:space="preserve"> Leitsatz der N!-Charta Sport geht es um die Förderung der Gesundheit der Mitglieder un</w:t>
      </w:r>
      <w:r w:rsidR="0030686E">
        <w:t xml:space="preserve">d der Mitarbeiter/innen des Vereins. Präventionsmaßnahmen können dabei ebenso eine Rolle spielen wie Rehabilitationsmaßnahmen. </w:t>
      </w:r>
      <w:r w:rsidR="0077465F">
        <w:t>Gleichzeitig adressiert der Leitsatz Sicherheitsaspekte</w:t>
      </w:r>
      <w:r w:rsidR="009D325D">
        <w:t xml:space="preserve">, um Gefahren für Mitglieder und Mitarbeiter/innen gezielt zu reduzieren. </w:t>
      </w:r>
    </w:p>
    <w:p w14:paraId="1074773D" w14:textId="418185C5" w:rsidR="00F1034E" w:rsidRDefault="0070502F" w:rsidP="00883565">
      <w:pPr>
        <w:pStyle w:val="Tabellenberschrift"/>
      </w:pPr>
      <w:r>
        <w:t>Beispielhafte</w:t>
      </w:r>
      <w:r w:rsidR="00F1034E">
        <w:t xml:space="preserve"> </w:t>
      </w:r>
      <w:r w:rsidR="004D6284">
        <w:t>Handlungsfelder</w:t>
      </w:r>
      <w:r w:rsidR="00F1034E">
        <w:t xml:space="preserve"> und </w:t>
      </w:r>
      <w:r w:rsidR="00676D62">
        <w:t>Ideen</w:t>
      </w:r>
      <w:r w:rsidR="00F1034E">
        <w:t xml:space="preserve"> zur Messung der Ziele</w:t>
      </w:r>
    </w:p>
    <w:p w14:paraId="57307FC9" w14:textId="1EF562B0" w:rsidR="00B5449A" w:rsidRDefault="003F66B0" w:rsidP="0008517E">
      <w:pPr>
        <w:spacing w:after="0"/>
      </w:pPr>
      <w:r>
        <w:t>Gesundheitsprävention</w:t>
      </w:r>
    </w:p>
    <w:p w14:paraId="6CB72122" w14:textId="39A3FC82" w:rsidR="00493519" w:rsidRDefault="00E13095" w:rsidP="005459C1">
      <w:pPr>
        <w:pStyle w:val="Aufzhlungszeichen"/>
      </w:pPr>
      <w:r>
        <w:t>Maßnahmen zum lebenslangen Sport</w:t>
      </w:r>
      <w:r w:rsidR="003F66B0">
        <w:t>, z.</w:t>
      </w:r>
      <w:r w:rsidR="00FF2F7B">
        <w:t> </w:t>
      </w:r>
      <w:r w:rsidR="003F66B0">
        <w:t>B. Präventionsangebote für ältere Menschen</w:t>
      </w:r>
    </w:p>
    <w:p w14:paraId="3CAA62BD" w14:textId="4245DEA1" w:rsidR="00493519" w:rsidRDefault="00695430" w:rsidP="005459C1">
      <w:pPr>
        <w:pStyle w:val="Aufzhlungszeichen"/>
      </w:pPr>
      <w:r>
        <w:t xml:space="preserve">Fort- und Weiterbildungen der </w:t>
      </w:r>
      <w:r w:rsidR="00882913">
        <w:t>Trainer</w:t>
      </w:r>
      <w:r>
        <w:t>/innen zu Them</w:t>
      </w:r>
      <w:r w:rsidR="0008517E">
        <w:t>en wie</w:t>
      </w:r>
      <w:r>
        <w:t xml:space="preserve"> </w:t>
      </w:r>
      <w:r w:rsidR="00DE4D97">
        <w:t xml:space="preserve">Gesundheitsförderung </w:t>
      </w:r>
      <w:r w:rsidR="009B1CFD">
        <w:t>und richtige Sportausübung</w:t>
      </w:r>
    </w:p>
    <w:p w14:paraId="28CA9EAC" w14:textId="4ABA493D" w:rsidR="00DE4D97" w:rsidRDefault="00DE4D97" w:rsidP="005459C1">
      <w:pPr>
        <w:pStyle w:val="Aufzhlungszeichen"/>
      </w:pPr>
      <w:r>
        <w:t>Programme zu gesunder Ernährung</w:t>
      </w:r>
    </w:p>
    <w:p w14:paraId="14F3DC1E" w14:textId="1E22C55C" w:rsidR="008E76A1" w:rsidRDefault="0008517E" w:rsidP="00D5321B">
      <w:pPr>
        <w:spacing w:before="160" w:after="40"/>
      </w:pPr>
      <w:r>
        <w:t>Rehabilitationsmaßnahmen</w:t>
      </w:r>
    </w:p>
    <w:p w14:paraId="7BCC798F" w14:textId="6B4D9EFF" w:rsidR="00AE3136" w:rsidRDefault="00882913" w:rsidP="005459C1">
      <w:pPr>
        <w:pStyle w:val="Aufzhlungszeichen"/>
      </w:pPr>
      <w:r>
        <w:t>Fort- und Weiterbildungen der Trainer/innen in Rehabilitationsmaßnahmen</w:t>
      </w:r>
    </w:p>
    <w:p w14:paraId="1BD99426" w14:textId="24A36E8D" w:rsidR="00AA7165" w:rsidRDefault="00746484" w:rsidP="005459C1">
      <w:pPr>
        <w:pStyle w:val="Aufzhlungszeichen"/>
      </w:pPr>
      <w:r>
        <w:t xml:space="preserve">Einführung eines </w:t>
      </w:r>
      <w:r w:rsidR="00AA7165">
        <w:t>Erste Hilfe-Management</w:t>
      </w:r>
      <w:r>
        <w:t>s</w:t>
      </w:r>
      <w:r w:rsidR="00AA7165">
        <w:t xml:space="preserve"> </w:t>
      </w:r>
      <w:r w:rsidR="00D828DE">
        <w:t>im Fall von</w:t>
      </w:r>
      <w:r w:rsidR="00AA7165">
        <w:t xml:space="preserve"> Sportverletzungen</w:t>
      </w:r>
    </w:p>
    <w:p w14:paraId="3956EA13" w14:textId="631AD5C0" w:rsidR="00CD357C" w:rsidRDefault="00865203" w:rsidP="005459C1">
      <w:pPr>
        <w:pStyle w:val="Aufzhlungszeichen"/>
      </w:pPr>
      <w:r>
        <w:t>Rehabilitationsprogramme für Mitglieder, die</w:t>
      </w:r>
      <w:r w:rsidR="00CD357C">
        <w:t xml:space="preserve"> </w:t>
      </w:r>
      <w:r w:rsidR="00AE3136">
        <w:t>nach Verletzungen oder Krankheiten wieder in das Training einsteigen</w:t>
      </w:r>
      <w:r>
        <w:t xml:space="preserve"> (</w:t>
      </w:r>
      <w:r w:rsidR="00227281">
        <w:t>z.</w:t>
      </w:r>
      <w:r w:rsidR="00FF2F7B">
        <w:t> </w:t>
      </w:r>
      <w:r w:rsidR="00227281">
        <w:t xml:space="preserve">B. </w:t>
      </w:r>
      <w:r>
        <w:t>Repertoire</w:t>
      </w:r>
      <w:r w:rsidR="00227281">
        <w:t xml:space="preserve"> spezieller Übungen oder zugeschnittenen Trainingsprogramm</w:t>
      </w:r>
      <w:r>
        <w:t>en)</w:t>
      </w:r>
    </w:p>
    <w:p w14:paraId="67AF841F" w14:textId="27FAA82A" w:rsidR="003A71B6" w:rsidRDefault="003A71B6" w:rsidP="00D5321B">
      <w:pPr>
        <w:spacing w:before="160" w:after="40"/>
      </w:pPr>
      <w:r>
        <w:t>Sicherheitsaspekte</w:t>
      </w:r>
    </w:p>
    <w:p w14:paraId="5CD0D1D6" w14:textId="7D32698A" w:rsidR="004D1C84" w:rsidRDefault="000A233F" w:rsidP="005459C1">
      <w:pPr>
        <w:pStyle w:val="Aufzhlungszeichen"/>
      </w:pPr>
      <w:r>
        <w:t>Regelmäßige Teilnahme an</w:t>
      </w:r>
      <w:r w:rsidR="007E1E99">
        <w:t xml:space="preserve"> Erste-Hilfe-Kurse</w:t>
      </w:r>
      <w:r>
        <w:t>n</w:t>
      </w:r>
      <w:r w:rsidR="007E1E99">
        <w:t xml:space="preserve"> </w:t>
      </w:r>
      <w:r w:rsidR="00DA5FBB">
        <w:t>d</w:t>
      </w:r>
      <w:r>
        <w:t>urch</w:t>
      </w:r>
      <w:r w:rsidR="00DA5FBB">
        <w:t xml:space="preserve"> Mitarbeiter/innen und </w:t>
      </w:r>
      <w:r w:rsidR="007E1E99">
        <w:t>Mitglieder</w:t>
      </w:r>
    </w:p>
    <w:p w14:paraId="2D3ABC42" w14:textId="17870E61" w:rsidR="00611867" w:rsidRDefault="000A233F" w:rsidP="005459C1">
      <w:pPr>
        <w:pStyle w:val="Aufzhlungszeichen"/>
      </w:pPr>
      <w:r>
        <w:t>Programme</w:t>
      </w:r>
      <w:r w:rsidR="009069F3">
        <w:t xml:space="preserve"> zur Selbstverteidigung, z.</w:t>
      </w:r>
      <w:r w:rsidR="00FF2F7B">
        <w:t> </w:t>
      </w:r>
      <w:r w:rsidR="009069F3">
        <w:t xml:space="preserve">B. </w:t>
      </w:r>
      <w:r w:rsidR="004D1C84">
        <w:t xml:space="preserve">Selbstverteidigungskurse für </w:t>
      </w:r>
      <w:r>
        <w:t>Frauen</w:t>
      </w:r>
    </w:p>
    <w:p w14:paraId="49A4E30C" w14:textId="77777777" w:rsidR="00CD326F" w:rsidRDefault="00611867" w:rsidP="005459C1">
      <w:pPr>
        <w:pStyle w:val="Aufzhlungszeichen"/>
      </w:pPr>
      <w:r>
        <w:t>Regelmäßige Überprüfung der verwendeten Sportgeräte auf ihre Sicherheit durch die Trainer/innen</w:t>
      </w:r>
      <w:r w:rsidR="00CD326F">
        <w:br w:type="page"/>
      </w:r>
    </w:p>
    <w:p w14:paraId="73BA4B0C" w14:textId="2D379D93" w:rsidR="00F1034E" w:rsidRDefault="00B5449A" w:rsidP="00CD326F">
      <w:pPr>
        <w:pStyle w:val="berschrift2"/>
      </w:pPr>
      <w:r>
        <w:lastRenderedPageBreak/>
        <w:t>Leitsatz 1</w:t>
      </w:r>
      <w:r w:rsidR="001E6051">
        <w:t>2</w:t>
      </w:r>
      <w:r>
        <w:t xml:space="preserve"> – Erfolgreiche Vereinsentwicklung</w:t>
      </w:r>
    </w:p>
    <w:p w14:paraId="0B5AAEA4" w14:textId="053B4E4A" w:rsidR="00B5449A" w:rsidRDefault="002A17E9" w:rsidP="00B5449A">
      <w:r w:rsidRPr="00467635">
        <w:t>„Wir setzen uns für die langfristige Entwicklung des Vereins und seiner Ziele ein, indem wir nachhaltig haushalten, uns um Nachwuchs bemühen, und offen für Veränderungen sowie neue Ideen sind.“</w:t>
      </w:r>
    </w:p>
    <w:p w14:paraId="4F373351" w14:textId="5D62315D" w:rsidR="002A17E9" w:rsidRDefault="002A17E9" w:rsidP="00FE035A">
      <w:pPr>
        <w:pStyle w:val="berschrift3"/>
      </w:pPr>
      <w:r>
        <w:t>Worum geht es?</w:t>
      </w:r>
    </w:p>
    <w:p w14:paraId="1B0CA6D0" w14:textId="60C66CF5" w:rsidR="00D00718" w:rsidRPr="00D00718" w:rsidRDefault="00CF264C" w:rsidP="00D00718">
      <w:r>
        <w:t xml:space="preserve">Im </w:t>
      </w:r>
      <w:r w:rsidR="001E6051">
        <w:t>zwölften</w:t>
      </w:r>
      <w:r>
        <w:t xml:space="preserve"> Leitsatz der N!-Charta Sport geht es um eine nachhaltige, zukunftsfähige Vereinsentwicklung</w:t>
      </w:r>
      <w:r w:rsidR="0075566E">
        <w:t xml:space="preserve">. Dabei werden Aspekte wie nachhaltige Finanzen, die Gewinnung von Nachwuchs und die Bereitschaft und Offenheit für </w:t>
      </w:r>
      <w:r w:rsidR="006458A2">
        <w:t xml:space="preserve">Neues adressiert. </w:t>
      </w:r>
      <w:r w:rsidR="005206BE">
        <w:t xml:space="preserve">Die Entwicklung einer </w:t>
      </w:r>
      <w:r w:rsidR="00707EF7">
        <w:t xml:space="preserve">langfristigen </w:t>
      </w:r>
      <w:r w:rsidR="005206BE">
        <w:t xml:space="preserve">Vereinsstrategie kann </w:t>
      </w:r>
      <w:r w:rsidR="00707EF7">
        <w:t>ein wichtiger Schritt zur</w:t>
      </w:r>
      <w:r w:rsidR="005206BE">
        <w:t xml:space="preserve"> strategische</w:t>
      </w:r>
      <w:r w:rsidR="00707EF7">
        <w:t>n</w:t>
      </w:r>
      <w:r w:rsidR="005206BE">
        <w:t xml:space="preserve"> Vereinsentwicklung sein. </w:t>
      </w:r>
      <w:r w:rsidR="00A40B2F">
        <w:t xml:space="preserve">Mit Nachwuchs ist </w:t>
      </w:r>
      <w:r w:rsidR="005206BE">
        <w:t xml:space="preserve">im Leitsatz </w:t>
      </w:r>
      <w:r w:rsidR="00A40B2F">
        <w:t>keine bestimmte Altersgruppe gemeint. Der Begriff</w:t>
      </w:r>
      <w:r w:rsidR="006458A2">
        <w:t xml:space="preserve"> bezieht sich</w:t>
      </w:r>
      <w:r w:rsidR="00E466F3">
        <w:t xml:space="preserve"> </w:t>
      </w:r>
      <w:r w:rsidR="006458A2">
        <w:t xml:space="preserve">sowohl auf </w:t>
      </w:r>
      <w:r w:rsidR="00691102">
        <w:t>neue Mitglieder</w:t>
      </w:r>
      <w:r w:rsidR="00A40B2F">
        <w:t xml:space="preserve"> aller Altersgruppen</w:t>
      </w:r>
      <w:r w:rsidR="00691102">
        <w:t xml:space="preserve">, die zur Zukunftsfähigkeit des Vereins akquiriert werden müssen, als auch auf die Gewinnung neuer </w:t>
      </w:r>
      <w:r w:rsidR="00A84550">
        <w:t xml:space="preserve">Ehrenamtlicher, Freiwilliger und Hauptamtlicher, um die wesentlichen Posten des Vereins langfristig besetzen zu können. </w:t>
      </w:r>
    </w:p>
    <w:p w14:paraId="39B4D589" w14:textId="229B744C" w:rsidR="002A17E9" w:rsidRDefault="0070502F" w:rsidP="00FE035A">
      <w:pPr>
        <w:pStyle w:val="berschrift3"/>
      </w:pPr>
      <w:r>
        <w:t>Beispielhafte</w:t>
      </w:r>
      <w:r w:rsidR="002A17E9">
        <w:t xml:space="preserve"> </w:t>
      </w:r>
      <w:r w:rsidR="004D6284">
        <w:t>Handlungsfelder</w:t>
      </w:r>
      <w:r w:rsidR="002A17E9">
        <w:t xml:space="preserve"> und </w:t>
      </w:r>
      <w:r w:rsidR="00676D62">
        <w:t>Ideen</w:t>
      </w:r>
      <w:r w:rsidR="002A17E9">
        <w:t xml:space="preserve"> zur Messung der Ziele</w:t>
      </w:r>
    </w:p>
    <w:p w14:paraId="3315BF41" w14:textId="65468B2B" w:rsidR="00AD7938" w:rsidRDefault="00AD7938" w:rsidP="00567C49">
      <w:pPr>
        <w:spacing w:after="0"/>
      </w:pPr>
      <w:r>
        <w:t>Nachhaltige Finanzen</w:t>
      </w:r>
    </w:p>
    <w:p w14:paraId="04ACEC94" w14:textId="5A21BECC" w:rsidR="00AD7938" w:rsidRDefault="00322C00" w:rsidP="005459C1">
      <w:pPr>
        <w:pStyle w:val="Aufzhlungszeichen"/>
      </w:pPr>
      <w:r>
        <w:t>Nachweis eines ausgeglichenen Vereinshaushaltes</w:t>
      </w:r>
    </w:p>
    <w:p w14:paraId="5BA1892D" w14:textId="24FD8D1B" w:rsidR="001E5D4B" w:rsidRDefault="001E5D4B" w:rsidP="005459C1">
      <w:pPr>
        <w:pStyle w:val="Aufzhlungszeichen"/>
      </w:pPr>
      <w:r>
        <w:t xml:space="preserve">Erarbeitung </w:t>
      </w:r>
      <w:r w:rsidR="00D804A9">
        <w:t>einer eigenen Finanzstrategie</w:t>
      </w:r>
    </w:p>
    <w:p w14:paraId="1DC27E08" w14:textId="74FBBDC2" w:rsidR="0027491E" w:rsidRDefault="006778F1" w:rsidP="00D5321B">
      <w:pPr>
        <w:spacing w:before="160" w:after="40"/>
      </w:pPr>
      <w:r>
        <w:t>Vereinsnachwuchs</w:t>
      </w:r>
    </w:p>
    <w:p w14:paraId="7D31DC75" w14:textId="77777777" w:rsidR="00510AD8" w:rsidRPr="00510AD8" w:rsidRDefault="00510AD8" w:rsidP="005459C1">
      <w:pPr>
        <w:pStyle w:val="Aufzhlungszeichen"/>
      </w:pPr>
      <w:r w:rsidRPr="00510AD8">
        <w:t>Programme zur Mitgliedergewinnung, z. B. Schnupperkurse, Probetraining, Kooperationen mit anderen Institutionen (Kindergarten, Schulen, Unternehmen, Senioreneinrichtungen)</w:t>
      </w:r>
    </w:p>
    <w:p w14:paraId="4CAF3BBF" w14:textId="54EE0B71" w:rsidR="00510AD8" w:rsidRDefault="00D079E6" w:rsidP="005459C1">
      <w:pPr>
        <w:pStyle w:val="Aufzhlungszeichen"/>
      </w:pPr>
      <w:r w:rsidRPr="00D079E6">
        <w:t xml:space="preserve">Programme/Strategien zur Gewinnung von ehrenamtlich Engagierten bzw. Mitarbeitern </w:t>
      </w:r>
    </w:p>
    <w:p w14:paraId="03D13712" w14:textId="3D86B3DC" w:rsidR="006778F1" w:rsidRDefault="00627FF7" w:rsidP="005459C1">
      <w:pPr>
        <w:pStyle w:val="Aufzhlungszeichen"/>
      </w:pPr>
      <w:r>
        <w:t>Durchführung von</w:t>
      </w:r>
      <w:r w:rsidR="001E5D4B">
        <w:t xml:space="preserve"> Vereinsfesten und -aktivitäten, auf denen sich der Verein positiv gegenüber potenziellem Nachwuchs präsentieren kann</w:t>
      </w:r>
    </w:p>
    <w:p w14:paraId="4B10C94E" w14:textId="6BC72F57" w:rsidR="00D804A9" w:rsidRDefault="00F57B8D" w:rsidP="00D5321B">
      <w:pPr>
        <w:spacing w:before="160" w:after="40"/>
      </w:pPr>
      <w:r>
        <w:t>Offenheit für Veränderungen und neue Ideen</w:t>
      </w:r>
    </w:p>
    <w:p w14:paraId="18D892D0" w14:textId="579E3988" w:rsidR="005821D9" w:rsidRDefault="00627FF7" w:rsidP="005459C1">
      <w:pPr>
        <w:pStyle w:val="Aufzhlungszeichen"/>
      </w:pPr>
      <w:r>
        <w:t>Offenheit gegenüber</w:t>
      </w:r>
      <w:r w:rsidR="00F57B8D">
        <w:t xml:space="preserve"> neuen Vorschlägen in Mitgliederversammlungen</w:t>
      </w:r>
      <w:r w:rsidR="005821D9">
        <w:br w:type="page"/>
      </w:r>
    </w:p>
    <w:p w14:paraId="37BBB1C2" w14:textId="0D2290C9" w:rsidR="002A17E9" w:rsidRPr="002A17E9" w:rsidRDefault="005821D9" w:rsidP="00FE035A">
      <w:pPr>
        <w:pStyle w:val="Aufzhlungszeichen"/>
        <w:numPr>
          <w:ilvl w:val="0"/>
          <w:numId w:val="0"/>
        </w:numPr>
        <w:ind w:left="360"/>
      </w:pPr>
      <w:r w:rsidRPr="005821D9">
        <w:rPr>
          <w:noProof/>
        </w:rPr>
        <w:lastRenderedPageBreak/>
        <w:drawing>
          <wp:anchor distT="0" distB="0" distL="114300" distR="114300" simplePos="0" relativeHeight="251686400" behindDoc="0" locked="0" layoutInCell="1" allowOverlap="1" wp14:anchorId="1AB0867F" wp14:editId="087728FC">
            <wp:simplePos x="0" y="0"/>
            <wp:positionH relativeFrom="margin">
              <wp:posOffset>-960120</wp:posOffset>
            </wp:positionH>
            <wp:positionV relativeFrom="margin">
              <wp:posOffset>-795655</wp:posOffset>
            </wp:positionV>
            <wp:extent cx="7623175" cy="10699200"/>
            <wp:effectExtent l="0" t="0" r="0" b="0"/>
            <wp:wrapTopAndBottom/>
            <wp:docPr id="12" name="Bild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aten:Kunden:N-Strategie:N-Charta:N-Charta-Sport:02_Kampagne:04_Grafik:02_Entwurf:03_Kommunikationsmittel:Step_03:Zielkonzeptvorlage:PNGs:191024_N-Charta-Sport_Zielkonzeptvorlage_Kapitel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3175"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E64A4" w14:textId="06C0957E" w:rsidR="00F248E8" w:rsidRDefault="00661E73" w:rsidP="00FE035A">
      <w:pPr>
        <w:pStyle w:val="berschrift1"/>
      </w:pPr>
      <w:bookmarkStart w:id="10" w:name="_Toc92984910"/>
      <w:r>
        <w:lastRenderedPageBreak/>
        <w:t>Kontaktinformationen</w:t>
      </w:r>
      <w:bookmarkEnd w:id="10"/>
    </w:p>
    <w:p w14:paraId="2533BE0B" w14:textId="25DBF8D9" w:rsidR="00643172" w:rsidRDefault="00643172" w:rsidP="00FE035A">
      <w:pPr>
        <w:pStyle w:val="berschrift2"/>
      </w:pPr>
      <w:r>
        <w:t>Rechtsform</w:t>
      </w:r>
    </w:p>
    <w:p w14:paraId="02E66511" w14:textId="74E8C3AD" w:rsidR="00CD4AF7" w:rsidRPr="00643172" w:rsidRDefault="00FF2F7B" w:rsidP="00381805">
      <w:r>
        <w:fldChar w:fldCharType="begin">
          <w:ffData>
            <w:name w:val=""/>
            <w:enabled/>
            <w:calcOnExit w:val="0"/>
            <w:textInput>
              <w:default w:val="[Nennen Sie hier bitte Ihre Rechtsform, also ob es sich bei Ihnen um einen eingetragenen gemeinnützigen Verein handelt oder ob Sie eine andere Rechtsform (z. B. nicht eingetragener Verein oder gGmbH) haben.]"/>
            </w:textInput>
          </w:ffData>
        </w:fldChar>
      </w:r>
      <w:r>
        <w:instrText xml:space="preserve"> FORMTEXT </w:instrText>
      </w:r>
      <w:r>
        <w:fldChar w:fldCharType="separate"/>
      </w:r>
      <w:r>
        <w:rPr>
          <w:noProof/>
        </w:rPr>
        <w:t>[Nennen Sie hier bitte Ihre Rechtsform, also ob es sich bei Ihnen um einen eingetragenen gemeinnützigen Verein handelt oder ob Sie eine andere Rechtsform (z. B. nicht eingetragener Verein oder gGmbH) haben.]</w:t>
      </w:r>
      <w:r>
        <w:fldChar w:fldCharType="end"/>
      </w:r>
    </w:p>
    <w:p w14:paraId="0CD7954A" w14:textId="77777777" w:rsidR="00D37F4E" w:rsidRDefault="00D37F4E" w:rsidP="00FE035A">
      <w:pPr>
        <w:pStyle w:val="berschrift2"/>
      </w:pPr>
      <w:r>
        <w:t>Ansprechpartner</w:t>
      </w:r>
    </w:p>
    <w:p w14:paraId="4586E3B7" w14:textId="02E28CD2" w:rsidR="00CA790D" w:rsidRPr="00CA790D" w:rsidRDefault="00EC5CB5" w:rsidP="00CA790D">
      <w:r>
        <w:fldChar w:fldCharType="begin">
          <w:ffData>
            <w:name w:val=""/>
            <w:enabled/>
            <w:calcOnExit w:val="0"/>
            <w:textInput>
              <w:default w:val="[Hier haben Sie die Möglichkeit, einen Ansprechpartner zur N!-Charta Sport und Nachhaltigkeitsbelangen in Ihrem Verein anzugeben. ]"/>
            </w:textInput>
          </w:ffData>
        </w:fldChar>
      </w:r>
      <w:r>
        <w:instrText xml:space="preserve"> FORMTEXT </w:instrText>
      </w:r>
      <w:r>
        <w:fldChar w:fldCharType="separate"/>
      </w:r>
      <w:r>
        <w:rPr>
          <w:noProof/>
        </w:rPr>
        <w:t>[Hier haben Sie die Möglichkeit, einen Ansprechpartner zur N!-Charta Sport und Nachhaltigkeitsbelangen in Ihrem Verein anzugeben. ]</w:t>
      </w:r>
      <w:r>
        <w:fldChar w:fldCharType="end"/>
      </w:r>
    </w:p>
    <w:p w14:paraId="7E1C1342" w14:textId="77777777" w:rsidR="00F248E8" w:rsidRDefault="00D37F4E" w:rsidP="00FE035A">
      <w:pPr>
        <w:pStyle w:val="berschrift2"/>
      </w:pPr>
      <w:r>
        <w:t>Impressum</w:t>
      </w:r>
    </w:p>
    <w:p w14:paraId="161BBFB8" w14:textId="77777777" w:rsidR="00D37F4E" w:rsidRDefault="00D37F4E" w:rsidP="00C21345">
      <w:r>
        <w:t xml:space="preserve">Herausgegeben am </w:t>
      </w:r>
      <w:r>
        <w:fldChar w:fldCharType="begin">
          <w:ffData>
            <w:name w:val=""/>
            <w:enabled/>
            <w:calcOnExit w:val="0"/>
            <w:textInput>
              <w:default w:val="[xx.xx.xxxx]"/>
            </w:textInput>
          </w:ffData>
        </w:fldChar>
      </w:r>
      <w:r>
        <w:instrText xml:space="preserve"> FORMTEXT </w:instrText>
      </w:r>
      <w:r>
        <w:fldChar w:fldCharType="separate"/>
      </w:r>
      <w:r>
        <w:rPr>
          <w:noProof/>
        </w:rPr>
        <w:t>[xx.xx.xxxx]</w:t>
      </w:r>
      <w:r>
        <w:fldChar w:fldCharType="end"/>
      </w:r>
      <w:r>
        <w:t xml:space="preserve"> von</w:t>
      </w:r>
    </w:p>
    <w:p w14:paraId="4196A952" w14:textId="749216AE" w:rsidR="00D37F4E" w:rsidRDefault="00EC5CB5" w:rsidP="00C21345">
      <w:r>
        <w:fldChar w:fldCharType="begin">
          <w:ffData>
            <w:name w:val=""/>
            <w:enabled/>
            <w:calcOnExit w:val="0"/>
            <w:textInput>
              <w:default w:val="[Vollständiger Vereinsname]"/>
            </w:textInput>
          </w:ffData>
        </w:fldChar>
      </w:r>
      <w:r>
        <w:instrText xml:space="preserve"> FORMTEXT </w:instrText>
      </w:r>
      <w:r>
        <w:fldChar w:fldCharType="separate"/>
      </w:r>
      <w:r>
        <w:rPr>
          <w:noProof/>
        </w:rPr>
        <w:t>[Vollständiger Vereinsname]</w:t>
      </w:r>
      <w:r>
        <w:fldChar w:fldCharType="end"/>
      </w:r>
      <w:r w:rsidR="00D37F4E">
        <w:br/>
      </w:r>
      <w:r w:rsidR="00D37F4E">
        <w:fldChar w:fldCharType="begin">
          <w:ffData>
            <w:name w:val=""/>
            <w:enabled/>
            <w:calcOnExit w:val="0"/>
            <w:textInput>
              <w:default w:val="[Adresse]"/>
            </w:textInput>
          </w:ffData>
        </w:fldChar>
      </w:r>
      <w:r w:rsidR="00D37F4E">
        <w:instrText xml:space="preserve"> FORMTEXT </w:instrText>
      </w:r>
      <w:r w:rsidR="00D37F4E">
        <w:fldChar w:fldCharType="separate"/>
      </w:r>
      <w:r w:rsidR="00D37F4E">
        <w:rPr>
          <w:noProof/>
        </w:rPr>
        <w:t>[Adresse]</w:t>
      </w:r>
      <w:r w:rsidR="00D37F4E">
        <w:fldChar w:fldCharType="end"/>
      </w:r>
      <w:r w:rsidR="00D37F4E">
        <w:br/>
        <w:t xml:space="preserve">Telefon: </w:t>
      </w:r>
      <w:r w:rsidR="00D37F4E">
        <w:fldChar w:fldCharType="begin">
          <w:ffData>
            <w:name w:val=""/>
            <w:enabled/>
            <w:calcOnExit w:val="0"/>
            <w:textInput>
              <w:default w:val="[0000 0000000]"/>
            </w:textInput>
          </w:ffData>
        </w:fldChar>
      </w:r>
      <w:r w:rsidR="00D37F4E">
        <w:instrText xml:space="preserve"> FORMTEXT </w:instrText>
      </w:r>
      <w:r w:rsidR="00D37F4E">
        <w:fldChar w:fldCharType="separate"/>
      </w:r>
      <w:r w:rsidR="00D37F4E">
        <w:rPr>
          <w:noProof/>
        </w:rPr>
        <w:t>[0000 0000000]</w:t>
      </w:r>
      <w:r w:rsidR="00D37F4E">
        <w:fldChar w:fldCharType="end"/>
      </w:r>
      <w:r w:rsidR="00D37F4E">
        <w:br/>
        <w:t xml:space="preserve">Fax: </w:t>
      </w:r>
      <w:r w:rsidR="00D37F4E">
        <w:fldChar w:fldCharType="begin">
          <w:ffData>
            <w:name w:val=""/>
            <w:enabled/>
            <w:calcOnExit w:val="0"/>
            <w:textInput>
              <w:default w:val="[0000 0000000]"/>
            </w:textInput>
          </w:ffData>
        </w:fldChar>
      </w:r>
      <w:r w:rsidR="00D37F4E">
        <w:instrText xml:space="preserve"> FORMTEXT </w:instrText>
      </w:r>
      <w:r w:rsidR="00D37F4E">
        <w:fldChar w:fldCharType="separate"/>
      </w:r>
      <w:r w:rsidR="00D37F4E">
        <w:rPr>
          <w:noProof/>
        </w:rPr>
        <w:t>[0000 0000000]</w:t>
      </w:r>
      <w:r w:rsidR="00D37F4E">
        <w:fldChar w:fldCharType="end"/>
      </w:r>
      <w:r w:rsidR="00D37F4E">
        <w:br/>
        <w:t xml:space="preserve">E-Mail: </w:t>
      </w:r>
      <w:r w:rsidR="00D37F4E">
        <w:fldChar w:fldCharType="begin">
          <w:ffData>
            <w:name w:val=""/>
            <w:enabled/>
            <w:calcOnExit w:val="0"/>
            <w:textInput>
              <w:default w:val="[...@....]"/>
            </w:textInput>
          </w:ffData>
        </w:fldChar>
      </w:r>
      <w:r w:rsidR="00D37F4E">
        <w:instrText xml:space="preserve"> FORMTEXT </w:instrText>
      </w:r>
      <w:r w:rsidR="00D37F4E">
        <w:fldChar w:fldCharType="separate"/>
      </w:r>
      <w:r w:rsidR="00D37F4E">
        <w:rPr>
          <w:noProof/>
        </w:rPr>
        <w:t>[...@....]</w:t>
      </w:r>
      <w:r w:rsidR="00D37F4E">
        <w:fldChar w:fldCharType="end"/>
      </w:r>
      <w:r w:rsidR="00D37F4E">
        <w:br/>
        <w:t xml:space="preserve">Internet: </w:t>
      </w:r>
      <w:r w:rsidR="00D37F4E">
        <w:fldChar w:fldCharType="begin">
          <w:ffData>
            <w:name w:val=""/>
            <w:enabled/>
            <w:calcOnExit w:val="0"/>
            <w:textInput>
              <w:default w:val="[www.xxx.xx]"/>
            </w:textInput>
          </w:ffData>
        </w:fldChar>
      </w:r>
      <w:r w:rsidR="00D37F4E">
        <w:instrText xml:space="preserve"> FORMTEXT </w:instrText>
      </w:r>
      <w:r w:rsidR="00D37F4E">
        <w:fldChar w:fldCharType="separate"/>
      </w:r>
      <w:r w:rsidR="00D37F4E">
        <w:rPr>
          <w:noProof/>
        </w:rPr>
        <w:t>[www.xxx.xx]</w:t>
      </w:r>
      <w:r w:rsidR="00D37F4E">
        <w:fldChar w:fldCharType="end"/>
      </w:r>
    </w:p>
    <w:p w14:paraId="7E4F0841" w14:textId="7D9560F8" w:rsidR="00F248E8" w:rsidRDefault="00A563B5" w:rsidP="00C21345">
      <w:r>
        <w:br w:type="page"/>
      </w:r>
      <w:r w:rsidR="00E436F4">
        <w:rPr>
          <w:noProof/>
        </w:rPr>
        <w:lastRenderedPageBreak/>
        <mc:AlternateContent>
          <mc:Choice Requires="wps">
            <w:drawing>
              <wp:anchor distT="0" distB="0" distL="114300" distR="114300" simplePos="0" relativeHeight="251702784" behindDoc="0" locked="0" layoutInCell="1" allowOverlap="1" wp14:anchorId="598D806C" wp14:editId="7933F366">
                <wp:simplePos x="0" y="0"/>
                <wp:positionH relativeFrom="column">
                  <wp:posOffset>-673395</wp:posOffset>
                </wp:positionH>
                <wp:positionV relativeFrom="paragraph">
                  <wp:posOffset>8836439</wp:posOffset>
                </wp:positionV>
                <wp:extent cx="3810000" cy="79248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810000" cy="792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FA37A" w14:textId="702158BF" w:rsidR="00597A0C" w:rsidRPr="00FE035A" w:rsidRDefault="00597A0C" w:rsidP="00C94FD9">
                            <w:pPr>
                              <w:rPr>
                                <w:rFonts w:cs="Arial"/>
                              </w:rPr>
                            </w:pPr>
                            <w:r w:rsidRPr="00FE035A">
                              <w:rPr>
                                <w:rFonts w:cs="Arial"/>
                                <w:b/>
                              </w:rPr>
                              <w:t>N!-Charta Sport</w:t>
                            </w:r>
                            <w:r w:rsidRPr="00FE035A">
                              <w:rPr>
                                <w:rFonts w:cs="Arial"/>
                              </w:rPr>
                              <w:br/>
                              <w:t xml:space="preserve">Eine Initiative der Nachhaltigkeitsstrategie </w:t>
                            </w:r>
                            <w:r w:rsidRPr="00FE035A">
                              <w:rPr>
                                <w:rFonts w:cs="Arial"/>
                              </w:rPr>
                              <w:br/>
                              <w:t xml:space="preserve">des Landes Baden-Württemberg – unterstützt vom </w:t>
                            </w:r>
                            <w:r w:rsidRPr="00FE035A">
                              <w:rPr>
                                <w:rFonts w:cs="Arial"/>
                              </w:rPr>
                              <w:br/>
                              <w:t>Landessportverband Baden-Württemberg 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D806C" id="Textfeld 20" o:spid="_x0000_s1027" type="#_x0000_t202" style="position:absolute;margin-left:-53pt;margin-top:695.8pt;width:300pt;height:62.4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" filled="f" stroked="f">
                <v:textbox>
                  <w:txbxContent>
                    <w:p w14:paraId="0F5FA37A" w14:textId="702158BF" w:rsidR="00597A0C" w:rsidRPr="00FE035A" w:rsidRDefault="00597A0C" w:rsidP="00C94FD9">
                      <w:pPr>
                        <w:rPr>
                          <w:rFonts w:cs="Arial"/>
                        </w:rPr>
                      </w:pPr>
                      <w:r w:rsidRPr="00FE035A">
                        <w:rPr>
                          <w:rFonts w:cs="Arial"/>
                          <w:b/>
                        </w:rPr>
                        <w:t>N!-Charta Sport</w:t>
                      </w:r>
                      <w:r w:rsidRPr="00FE035A">
                        <w:rPr>
                          <w:rFonts w:cs="Arial"/>
                        </w:rPr>
                        <w:br/>
                        <w:t xml:space="preserve">Eine Initiative der Nachhaltigkeitsstrategie </w:t>
                      </w:r>
                      <w:r w:rsidRPr="00FE035A">
                        <w:rPr>
                          <w:rFonts w:cs="Arial"/>
                        </w:rPr>
                        <w:br/>
                        <w:t xml:space="preserve">des Landes Baden-Württemberg – unterstützt vom </w:t>
                      </w:r>
                      <w:r w:rsidRPr="00FE035A">
                        <w:rPr>
                          <w:rFonts w:cs="Arial"/>
                        </w:rPr>
                        <w:br/>
                        <w:t>Landessportverband Baden-Württemberg e. V.</w:t>
                      </w:r>
                    </w:p>
                  </w:txbxContent>
                </v:textbox>
              </v:shape>
            </w:pict>
          </mc:Fallback>
        </mc:AlternateContent>
      </w:r>
      <w:r w:rsidR="00E436F4">
        <w:rPr>
          <w:noProof/>
        </w:rPr>
        <w:drawing>
          <wp:anchor distT="0" distB="0" distL="114300" distR="114300" simplePos="0" relativeHeight="251701760" behindDoc="0" locked="0" layoutInCell="1" allowOverlap="1" wp14:anchorId="20EB3424" wp14:editId="72B6930E">
            <wp:simplePos x="0" y="0"/>
            <wp:positionH relativeFrom="margin">
              <wp:posOffset>-969527</wp:posOffset>
            </wp:positionH>
            <wp:positionV relativeFrom="margin">
              <wp:posOffset>8842375</wp:posOffset>
            </wp:positionV>
            <wp:extent cx="7553463" cy="1039876"/>
            <wp:effectExtent l="0" t="0" r="3175" b="1905"/>
            <wp:wrapNone/>
            <wp:docPr id="11" name="Bild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8">
                      <a:extLst>
                        <a:ext uri="{C183D7F6-B498-43B3-948B-1728B52AA6E4}">
                          <adec:decorative xmlns:adec="http://schemas.microsoft.com/office/drawing/2017/decorative" val="1"/>
                        </a:ext>
                      </a:extLst>
                    </pic:cNvPr>
                    <pic:cNvPicPr>
                      <a:picLocks noChangeAspect="1" noChangeArrowheads="1"/>
                    </pic:cNvPicPr>
                  </pic:nvPicPr>
                  <pic:blipFill rotWithShape="1">
                    <a:blip r:embed="rId46"/>
                    <a:srcRect t="90261"/>
                    <a:stretch/>
                  </pic:blipFill>
                  <pic:spPr bwMode="auto">
                    <a:xfrm>
                      <a:off x="0" y="0"/>
                      <a:ext cx="7553463" cy="1039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6F4">
        <w:rPr>
          <w:noProof/>
        </w:rPr>
        <w:drawing>
          <wp:anchor distT="0" distB="0" distL="114300" distR="114300" simplePos="0" relativeHeight="251619839" behindDoc="0" locked="0" layoutInCell="1" allowOverlap="1" wp14:anchorId="4D14986B" wp14:editId="610C9893">
            <wp:simplePos x="0" y="0"/>
            <wp:positionH relativeFrom="margin">
              <wp:posOffset>-967297</wp:posOffset>
            </wp:positionH>
            <wp:positionV relativeFrom="margin">
              <wp:posOffset>-797649</wp:posOffset>
            </wp:positionV>
            <wp:extent cx="7559675" cy="10678795"/>
            <wp:effectExtent l="0" t="0" r="9525" b="0"/>
            <wp:wrapNone/>
            <wp:docPr id="18" name="Bild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59675" cy="10678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48E8" w:rsidSect="00DF3320">
      <w:headerReference w:type="default" r:id="rId48"/>
      <w:footerReference w:type="default" r:id="rId49"/>
      <w:pgSz w:w="11900" w:h="16820" w:code="9"/>
      <w:pgMar w:top="1253" w:right="1512" w:bottom="1800" w:left="1512" w:header="113"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A65DB" w14:textId="77777777" w:rsidR="00E70F2F" w:rsidRDefault="00E70F2F" w:rsidP="00C21345">
      <w:r>
        <w:separator/>
      </w:r>
    </w:p>
  </w:endnote>
  <w:endnote w:type="continuationSeparator" w:id="0">
    <w:p w14:paraId="6B458CEF" w14:textId="77777777" w:rsidR="00E70F2F" w:rsidRDefault="00E70F2F" w:rsidP="00C21345">
      <w:r>
        <w:continuationSeparator/>
      </w:r>
    </w:p>
  </w:endnote>
  <w:endnote w:type="continuationNotice" w:id="1">
    <w:p w14:paraId="3BDBAFEF" w14:textId="77777777" w:rsidR="00E70F2F" w:rsidRDefault="00E70F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GothicM">
    <w:altName w:val="HGｺﾞｼｯｸM"/>
    <w:panose1 w:val="020B0604020202020204"/>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00000003" w:usb1="00000000" w:usb2="00000000" w:usb3="00000000" w:csb0="00000001" w:csb1="00000000"/>
  </w:font>
  <w:font w:name="HGMinchoB">
    <w:altName w:val="HG明朝B"/>
    <w:panose1 w:val="020B0604020202020204"/>
    <w:charset w:val="80"/>
    <w:family w:val="roman"/>
    <w:notTrueType/>
    <w:pitch w:val="default"/>
  </w:font>
  <w:font w:name="MinionPro-Regular">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0D42" w14:textId="77777777" w:rsidR="00597A0C" w:rsidRDefault="00597A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D72F" w14:textId="77777777" w:rsidR="00597A0C" w:rsidRDefault="00597A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F9D" w14:textId="184BD980" w:rsidR="00597A0C" w:rsidRPr="000A05EB" w:rsidRDefault="00597A0C" w:rsidP="000A05EB">
    <w:pPr>
      <w:pStyle w:val="Fuzeile"/>
      <w:pBdr>
        <w:top w:val="single" w:sz="4" w:space="0" w:color="EE8C69" w:themeColor="accent1" w:themeTint="99"/>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BEE8" w14:textId="47F61B80" w:rsidR="00597A0C" w:rsidRDefault="00597A0C" w:rsidP="00BB3E35">
    <w:pPr>
      <w:pStyle w:val="Fuzeileneu"/>
    </w:pPr>
    <w:r>
      <w:t>N!-Charta Sport Zielkonzept</w:t>
    </w:r>
    <w:r>
      <w:tab/>
      <w:t xml:space="preserve">Seite </w:t>
    </w:r>
    <w:r>
      <w:fldChar w:fldCharType="begin"/>
    </w:r>
    <w:r>
      <w:instrText xml:space="preserve"> PAGE  \* Arabic </w:instrText>
    </w:r>
    <w:r>
      <w:fldChar w:fldCharType="separate"/>
    </w:r>
    <w:r>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85248" w14:textId="77777777" w:rsidR="00E70F2F" w:rsidRDefault="00E70F2F" w:rsidP="00C21345">
      <w:r>
        <w:separator/>
      </w:r>
    </w:p>
  </w:footnote>
  <w:footnote w:type="continuationSeparator" w:id="0">
    <w:p w14:paraId="176B79E2" w14:textId="77777777" w:rsidR="00E70F2F" w:rsidRDefault="00E70F2F" w:rsidP="00C21345">
      <w:r>
        <w:continuationSeparator/>
      </w:r>
    </w:p>
  </w:footnote>
  <w:footnote w:type="continuationNotice" w:id="1">
    <w:p w14:paraId="6995130E" w14:textId="77777777" w:rsidR="00E70F2F" w:rsidRDefault="00E70F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87E7" w14:textId="77777777" w:rsidR="00597A0C" w:rsidRDefault="00597A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D17A" w14:textId="77777777" w:rsidR="00597A0C" w:rsidRDefault="00597A0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9832" w14:textId="77777777" w:rsidR="00597A0C" w:rsidRDefault="00597A0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E1C5" w14:textId="75D299B9" w:rsidR="00597A0C" w:rsidRDefault="00597A0C" w:rsidP="00BB3E35">
    <w:pPr>
      <w:pStyle w:val="Fuzeileneu"/>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43AE61E"/>
    <w:lvl w:ilvl="0">
      <w:start w:val="1"/>
      <w:numFmt w:val="bullet"/>
      <w:lvlText w:val="•"/>
      <w:lvlJc w:val="left"/>
      <w:pPr>
        <w:ind w:left="360" w:hanging="360"/>
      </w:pPr>
      <w:rPr>
        <w:rFonts w:ascii="Cambria" w:hAnsi="Cambria" w:hint="default"/>
        <w:color w:val="D34817" w:themeColor="accent1"/>
      </w:rPr>
    </w:lvl>
  </w:abstractNum>
  <w:abstractNum w:abstractNumId="5" w15:restartNumberingAfterBreak="0">
    <w:nsid w:val="071973AB"/>
    <w:multiLevelType w:val="hybridMultilevel"/>
    <w:tmpl w:val="F578A0D0"/>
    <w:lvl w:ilvl="0" w:tplc="D5EEA65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FB0F92"/>
    <w:multiLevelType w:val="hybridMultilevel"/>
    <w:tmpl w:val="93244CC4"/>
    <w:lvl w:ilvl="0" w:tplc="7E1C5D66">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305742"/>
    <w:multiLevelType w:val="hybridMultilevel"/>
    <w:tmpl w:val="792E6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15:restartNumberingAfterBreak="0">
    <w:nsid w:val="3CBE1494"/>
    <w:multiLevelType w:val="hybridMultilevel"/>
    <w:tmpl w:val="192062D0"/>
    <w:lvl w:ilvl="0" w:tplc="F8CC3114">
      <w:start w:val="1"/>
      <w:numFmt w:val="decimal"/>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1" w15:restartNumberingAfterBreak="0">
    <w:nsid w:val="48536B1D"/>
    <w:multiLevelType w:val="hybridMultilevel"/>
    <w:tmpl w:val="030A0684"/>
    <w:lvl w:ilvl="0" w:tplc="AFE428E4">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85761B"/>
    <w:multiLevelType w:val="hybridMultilevel"/>
    <w:tmpl w:val="F740036A"/>
    <w:lvl w:ilvl="0" w:tplc="5854F9BA">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64355B"/>
    <w:multiLevelType w:val="hybridMultilevel"/>
    <w:tmpl w:val="F648E406"/>
    <w:lvl w:ilvl="0" w:tplc="43940764">
      <w:start w:val="1"/>
      <w:numFmt w:val="bullet"/>
      <w:pStyle w:val="Aufzhlungs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E74D63"/>
    <w:multiLevelType w:val="hybridMultilevel"/>
    <w:tmpl w:val="D7FC6ACA"/>
    <w:lvl w:ilvl="0" w:tplc="E0F26792">
      <w:start w:val="1"/>
      <w:numFmt w:val="decimal"/>
      <w:pStyle w:val="berschrift1"/>
      <w:lvlText w:val="%1."/>
      <w:lvlJc w:val="left"/>
      <w:pPr>
        <w:ind w:left="1353"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A8151D"/>
    <w:multiLevelType w:val="hybridMultilevel"/>
    <w:tmpl w:val="5EBEF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9"/>
  </w:num>
  <w:num w:numId="8">
    <w:abstractNumId w:val="14"/>
  </w:num>
  <w:num w:numId="9">
    <w:abstractNumId w:val="8"/>
  </w:num>
  <w:num w:numId="10">
    <w:abstractNumId w:val="6"/>
  </w:num>
  <w:num w:numId="11">
    <w:abstractNumId w:val="4"/>
  </w:num>
  <w:num w:numId="12">
    <w:abstractNumId w:val="4"/>
  </w:num>
  <w:num w:numId="13">
    <w:abstractNumId w:val="4"/>
  </w:num>
  <w:num w:numId="14">
    <w:abstractNumId w:val="4"/>
  </w:num>
  <w:num w:numId="15">
    <w:abstractNumId w:val="5"/>
  </w:num>
  <w:num w:numId="16">
    <w:abstractNumId w:val="4"/>
  </w:num>
  <w:num w:numId="17">
    <w:abstractNumId w:val="14"/>
  </w:num>
  <w:num w:numId="18">
    <w:abstractNumId w:val="10"/>
  </w:num>
  <w:num w:numId="19">
    <w:abstractNumId w:val="11"/>
  </w:num>
  <w:num w:numId="20">
    <w:abstractNumId w:val="14"/>
  </w:num>
  <w:num w:numId="21">
    <w:abstractNumId w:val="12"/>
  </w:num>
  <w:num w:numId="22">
    <w:abstractNumId w:val="15"/>
  </w:num>
  <w:num w:numId="23">
    <w:abstractNumId w:val="13"/>
  </w:num>
  <w:num w:numId="24">
    <w:abstractNumId w:val="14"/>
    <w:lvlOverride w:ilvl="0">
      <w:startOverride w:val="5"/>
    </w:lvlOverride>
  </w:num>
  <w:num w:numId="25">
    <w:abstractNumId w:val="14"/>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hyphenationZone w:val="4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A7"/>
    <w:rsid w:val="00001882"/>
    <w:rsid w:val="000064AC"/>
    <w:rsid w:val="000135CA"/>
    <w:rsid w:val="00013C05"/>
    <w:rsid w:val="000149DC"/>
    <w:rsid w:val="000154FC"/>
    <w:rsid w:val="00015944"/>
    <w:rsid w:val="000219EC"/>
    <w:rsid w:val="00023CEB"/>
    <w:rsid w:val="0002533D"/>
    <w:rsid w:val="00026464"/>
    <w:rsid w:val="00027E90"/>
    <w:rsid w:val="000318D5"/>
    <w:rsid w:val="00032BB3"/>
    <w:rsid w:val="0003467A"/>
    <w:rsid w:val="000372BE"/>
    <w:rsid w:val="0004158B"/>
    <w:rsid w:val="00042868"/>
    <w:rsid w:val="000454E1"/>
    <w:rsid w:val="00045F31"/>
    <w:rsid w:val="00047992"/>
    <w:rsid w:val="00051DB1"/>
    <w:rsid w:val="00056268"/>
    <w:rsid w:val="00056A32"/>
    <w:rsid w:val="0006201A"/>
    <w:rsid w:val="0006236F"/>
    <w:rsid w:val="00062A74"/>
    <w:rsid w:val="00065759"/>
    <w:rsid w:val="00067700"/>
    <w:rsid w:val="000707B3"/>
    <w:rsid w:val="00075FB7"/>
    <w:rsid w:val="0008517E"/>
    <w:rsid w:val="00087440"/>
    <w:rsid w:val="00091429"/>
    <w:rsid w:val="00093DF8"/>
    <w:rsid w:val="0009643F"/>
    <w:rsid w:val="000965F1"/>
    <w:rsid w:val="00096999"/>
    <w:rsid w:val="00097AD3"/>
    <w:rsid w:val="000A05EB"/>
    <w:rsid w:val="000A166A"/>
    <w:rsid w:val="000A233F"/>
    <w:rsid w:val="000A39A1"/>
    <w:rsid w:val="000A6BC7"/>
    <w:rsid w:val="000A6EB3"/>
    <w:rsid w:val="000B11A4"/>
    <w:rsid w:val="000B14F0"/>
    <w:rsid w:val="000B3636"/>
    <w:rsid w:val="000B3EE5"/>
    <w:rsid w:val="000B58DF"/>
    <w:rsid w:val="000C2B0A"/>
    <w:rsid w:val="000C3672"/>
    <w:rsid w:val="000C4840"/>
    <w:rsid w:val="000C48E4"/>
    <w:rsid w:val="000C5B03"/>
    <w:rsid w:val="000C605D"/>
    <w:rsid w:val="000C748C"/>
    <w:rsid w:val="000C79B8"/>
    <w:rsid w:val="000D347C"/>
    <w:rsid w:val="000D5AD0"/>
    <w:rsid w:val="000E0197"/>
    <w:rsid w:val="000E05A0"/>
    <w:rsid w:val="000E0909"/>
    <w:rsid w:val="000E12AC"/>
    <w:rsid w:val="000E1B22"/>
    <w:rsid w:val="000E3AAE"/>
    <w:rsid w:val="000E5F55"/>
    <w:rsid w:val="000F0E37"/>
    <w:rsid w:val="000F544E"/>
    <w:rsid w:val="00100104"/>
    <w:rsid w:val="001007A6"/>
    <w:rsid w:val="0010147E"/>
    <w:rsid w:val="00101A9F"/>
    <w:rsid w:val="001033F8"/>
    <w:rsid w:val="001052EB"/>
    <w:rsid w:val="00106238"/>
    <w:rsid w:val="00113CDF"/>
    <w:rsid w:val="0013020E"/>
    <w:rsid w:val="001305F6"/>
    <w:rsid w:val="001327A9"/>
    <w:rsid w:val="0013468C"/>
    <w:rsid w:val="00134D7A"/>
    <w:rsid w:val="001351ED"/>
    <w:rsid w:val="00135DEF"/>
    <w:rsid w:val="0014081F"/>
    <w:rsid w:val="001414F9"/>
    <w:rsid w:val="00143B40"/>
    <w:rsid w:val="001466DC"/>
    <w:rsid w:val="00147711"/>
    <w:rsid w:val="00154213"/>
    <w:rsid w:val="001568F4"/>
    <w:rsid w:val="00157BAB"/>
    <w:rsid w:val="00161319"/>
    <w:rsid w:val="0016298F"/>
    <w:rsid w:val="00170A85"/>
    <w:rsid w:val="00172933"/>
    <w:rsid w:val="00172D19"/>
    <w:rsid w:val="001735F0"/>
    <w:rsid w:val="00173810"/>
    <w:rsid w:val="00175E1E"/>
    <w:rsid w:val="001829DE"/>
    <w:rsid w:val="001845BF"/>
    <w:rsid w:val="00186D75"/>
    <w:rsid w:val="00190EF1"/>
    <w:rsid w:val="00191CE0"/>
    <w:rsid w:val="00195057"/>
    <w:rsid w:val="0019710D"/>
    <w:rsid w:val="00197139"/>
    <w:rsid w:val="001A6811"/>
    <w:rsid w:val="001B00FD"/>
    <w:rsid w:val="001B0980"/>
    <w:rsid w:val="001B0E53"/>
    <w:rsid w:val="001B0EBA"/>
    <w:rsid w:val="001B11F2"/>
    <w:rsid w:val="001B4CBA"/>
    <w:rsid w:val="001B4DBD"/>
    <w:rsid w:val="001B5FC4"/>
    <w:rsid w:val="001B69A9"/>
    <w:rsid w:val="001C10DD"/>
    <w:rsid w:val="001C1231"/>
    <w:rsid w:val="001C2EB8"/>
    <w:rsid w:val="001C33D1"/>
    <w:rsid w:val="001C4E32"/>
    <w:rsid w:val="001D28CC"/>
    <w:rsid w:val="001D38FF"/>
    <w:rsid w:val="001D4146"/>
    <w:rsid w:val="001D45A0"/>
    <w:rsid w:val="001D49FF"/>
    <w:rsid w:val="001E0D89"/>
    <w:rsid w:val="001E1C61"/>
    <w:rsid w:val="001E38CE"/>
    <w:rsid w:val="001E5D4B"/>
    <w:rsid w:val="001E6051"/>
    <w:rsid w:val="001E71BE"/>
    <w:rsid w:val="001F0111"/>
    <w:rsid w:val="001F24BE"/>
    <w:rsid w:val="0020107B"/>
    <w:rsid w:val="00201B2F"/>
    <w:rsid w:val="002020B2"/>
    <w:rsid w:val="00202A72"/>
    <w:rsid w:val="0020407F"/>
    <w:rsid w:val="00204A19"/>
    <w:rsid w:val="002067DF"/>
    <w:rsid w:val="00206C19"/>
    <w:rsid w:val="00207E69"/>
    <w:rsid w:val="002120E2"/>
    <w:rsid w:val="002139EC"/>
    <w:rsid w:val="00214299"/>
    <w:rsid w:val="002147CB"/>
    <w:rsid w:val="00216CB8"/>
    <w:rsid w:val="002227C0"/>
    <w:rsid w:val="0022501F"/>
    <w:rsid w:val="00225140"/>
    <w:rsid w:val="00225CAA"/>
    <w:rsid w:val="002260C2"/>
    <w:rsid w:val="00226D4B"/>
    <w:rsid w:val="00227281"/>
    <w:rsid w:val="00227E26"/>
    <w:rsid w:val="00227EF1"/>
    <w:rsid w:val="002304DD"/>
    <w:rsid w:val="00231C0F"/>
    <w:rsid w:val="002348CB"/>
    <w:rsid w:val="00234ECE"/>
    <w:rsid w:val="00234F53"/>
    <w:rsid w:val="00240C4B"/>
    <w:rsid w:val="00242BDB"/>
    <w:rsid w:val="00243D43"/>
    <w:rsid w:val="00244943"/>
    <w:rsid w:val="002453C5"/>
    <w:rsid w:val="00246C63"/>
    <w:rsid w:val="00247065"/>
    <w:rsid w:val="00252E32"/>
    <w:rsid w:val="00255143"/>
    <w:rsid w:val="0025641D"/>
    <w:rsid w:val="002638B1"/>
    <w:rsid w:val="00266286"/>
    <w:rsid w:val="00266725"/>
    <w:rsid w:val="00266BD8"/>
    <w:rsid w:val="002717FE"/>
    <w:rsid w:val="0027491E"/>
    <w:rsid w:val="002905BD"/>
    <w:rsid w:val="002918A7"/>
    <w:rsid w:val="00292021"/>
    <w:rsid w:val="002931F8"/>
    <w:rsid w:val="002931F9"/>
    <w:rsid w:val="00293AD0"/>
    <w:rsid w:val="00293D73"/>
    <w:rsid w:val="002945FF"/>
    <w:rsid w:val="00295830"/>
    <w:rsid w:val="00295F0D"/>
    <w:rsid w:val="002A0425"/>
    <w:rsid w:val="002A0E90"/>
    <w:rsid w:val="002A17E9"/>
    <w:rsid w:val="002A5269"/>
    <w:rsid w:val="002A6CEA"/>
    <w:rsid w:val="002B0EEA"/>
    <w:rsid w:val="002B1B21"/>
    <w:rsid w:val="002B251B"/>
    <w:rsid w:val="002B3171"/>
    <w:rsid w:val="002B3325"/>
    <w:rsid w:val="002B6001"/>
    <w:rsid w:val="002B6609"/>
    <w:rsid w:val="002B6B9B"/>
    <w:rsid w:val="002C0C8E"/>
    <w:rsid w:val="002C1842"/>
    <w:rsid w:val="002C2B99"/>
    <w:rsid w:val="002C394B"/>
    <w:rsid w:val="002C407D"/>
    <w:rsid w:val="002D0022"/>
    <w:rsid w:val="002D3412"/>
    <w:rsid w:val="002E0CF4"/>
    <w:rsid w:val="002E4259"/>
    <w:rsid w:val="002E5066"/>
    <w:rsid w:val="002F07D7"/>
    <w:rsid w:val="002F2129"/>
    <w:rsid w:val="002F48E2"/>
    <w:rsid w:val="002F63ED"/>
    <w:rsid w:val="002F7384"/>
    <w:rsid w:val="00303199"/>
    <w:rsid w:val="0030535C"/>
    <w:rsid w:val="0030686E"/>
    <w:rsid w:val="00311774"/>
    <w:rsid w:val="00313C77"/>
    <w:rsid w:val="00321D9D"/>
    <w:rsid w:val="00322C00"/>
    <w:rsid w:val="0032358E"/>
    <w:rsid w:val="003237F6"/>
    <w:rsid w:val="00325EB5"/>
    <w:rsid w:val="00327B8D"/>
    <w:rsid w:val="00332233"/>
    <w:rsid w:val="003325F7"/>
    <w:rsid w:val="00337038"/>
    <w:rsid w:val="003416CA"/>
    <w:rsid w:val="00341AD3"/>
    <w:rsid w:val="00344F46"/>
    <w:rsid w:val="0034680C"/>
    <w:rsid w:val="00347A4A"/>
    <w:rsid w:val="00350F99"/>
    <w:rsid w:val="003516B3"/>
    <w:rsid w:val="00353CA3"/>
    <w:rsid w:val="00362880"/>
    <w:rsid w:val="00363686"/>
    <w:rsid w:val="00365758"/>
    <w:rsid w:val="00366D6A"/>
    <w:rsid w:val="00366F93"/>
    <w:rsid w:val="003674AB"/>
    <w:rsid w:val="00367829"/>
    <w:rsid w:val="00371BFE"/>
    <w:rsid w:val="00372062"/>
    <w:rsid w:val="00372689"/>
    <w:rsid w:val="00373AC6"/>
    <w:rsid w:val="0037539F"/>
    <w:rsid w:val="00375B61"/>
    <w:rsid w:val="00377007"/>
    <w:rsid w:val="00377A10"/>
    <w:rsid w:val="00380E0E"/>
    <w:rsid w:val="00381805"/>
    <w:rsid w:val="00381E59"/>
    <w:rsid w:val="003822E8"/>
    <w:rsid w:val="00384355"/>
    <w:rsid w:val="00386412"/>
    <w:rsid w:val="0038685C"/>
    <w:rsid w:val="00391726"/>
    <w:rsid w:val="0039350C"/>
    <w:rsid w:val="00394606"/>
    <w:rsid w:val="00394F4B"/>
    <w:rsid w:val="003A16CB"/>
    <w:rsid w:val="003A2670"/>
    <w:rsid w:val="003A71B6"/>
    <w:rsid w:val="003A78C7"/>
    <w:rsid w:val="003B1E47"/>
    <w:rsid w:val="003B2BB9"/>
    <w:rsid w:val="003B318F"/>
    <w:rsid w:val="003B5B67"/>
    <w:rsid w:val="003B72B3"/>
    <w:rsid w:val="003C03E6"/>
    <w:rsid w:val="003C2BB2"/>
    <w:rsid w:val="003C4A8A"/>
    <w:rsid w:val="003C5671"/>
    <w:rsid w:val="003C5E2B"/>
    <w:rsid w:val="003C6B25"/>
    <w:rsid w:val="003C7EE8"/>
    <w:rsid w:val="003D1352"/>
    <w:rsid w:val="003D2997"/>
    <w:rsid w:val="003D4823"/>
    <w:rsid w:val="003E03BC"/>
    <w:rsid w:val="003E1D50"/>
    <w:rsid w:val="003E3444"/>
    <w:rsid w:val="003F0065"/>
    <w:rsid w:val="003F05CE"/>
    <w:rsid w:val="003F3288"/>
    <w:rsid w:val="003F59ED"/>
    <w:rsid w:val="003F5EAD"/>
    <w:rsid w:val="003F66B0"/>
    <w:rsid w:val="00404351"/>
    <w:rsid w:val="00404B73"/>
    <w:rsid w:val="00412612"/>
    <w:rsid w:val="00422CE9"/>
    <w:rsid w:val="004238DE"/>
    <w:rsid w:val="00424153"/>
    <w:rsid w:val="00425ABC"/>
    <w:rsid w:val="00427F89"/>
    <w:rsid w:val="00434044"/>
    <w:rsid w:val="00437B3B"/>
    <w:rsid w:val="00446B03"/>
    <w:rsid w:val="004511C5"/>
    <w:rsid w:val="0045491D"/>
    <w:rsid w:val="00454F79"/>
    <w:rsid w:val="00461C19"/>
    <w:rsid w:val="00463357"/>
    <w:rsid w:val="00467098"/>
    <w:rsid w:val="004702F7"/>
    <w:rsid w:val="00477887"/>
    <w:rsid w:val="00477A3E"/>
    <w:rsid w:val="00477F70"/>
    <w:rsid w:val="00480742"/>
    <w:rsid w:val="004812D9"/>
    <w:rsid w:val="00481735"/>
    <w:rsid w:val="00481CE1"/>
    <w:rsid w:val="00483836"/>
    <w:rsid w:val="00483867"/>
    <w:rsid w:val="00483940"/>
    <w:rsid w:val="0049019F"/>
    <w:rsid w:val="00491C95"/>
    <w:rsid w:val="00493519"/>
    <w:rsid w:val="004A4B0D"/>
    <w:rsid w:val="004A5454"/>
    <w:rsid w:val="004A5BC7"/>
    <w:rsid w:val="004B0153"/>
    <w:rsid w:val="004B0588"/>
    <w:rsid w:val="004B37CD"/>
    <w:rsid w:val="004B58AF"/>
    <w:rsid w:val="004B6041"/>
    <w:rsid w:val="004B736A"/>
    <w:rsid w:val="004C09A7"/>
    <w:rsid w:val="004C35C3"/>
    <w:rsid w:val="004D0D08"/>
    <w:rsid w:val="004D1C84"/>
    <w:rsid w:val="004D2659"/>
    <w:rsid w:val="004D3FEA"/>
    <w:rsid w:val="004D617B"/>
    <w:rsid w:val="004D6284"/>
    <w:rsid w:val="004D6FBE"/>
    <w:rsid w:val="004E3FB9"/>
    <w:rsid w:val="004E45F0"/>
    <w:rsid w:val="004E6E90"/>
    <w:rsid w:val="004E76D3"/>
    <w:rsid w:val="004F44C3"/>
    <w:rsid w:val="004F6783"/>
    <w:rsid w:val="004F71AE"/>
    <w:rsid w:val="004F7930"/>
    <w:rsid w:val="00502579"/>
    <w:rsid w:val="00503B3E"/>
    <w:rsid w:val="005057B6"/>
    <w:rsid w:val="00505A98"/>
    <w:rsid w:val="00505B24"/>
    <w:rsid w:val="00510AD8"/>
    <w:rsid w:val="00511319"/>
    <w:rsid w:val="00514221"/>
    <w:rsid w:val="005206BE"/>
    <w:rsid w:val="00520BFB"/>
    <w:rsid w:val="00521230"/>
    <w:rsid w:val="00521A3A"/>
    <w:rsid w:val="00523322"/>
    <w:rsid w:val="00526EEF"/>
    <w:rsid w:val="00530029"/>
    <w:rsid w:val="005302D9"/>
    <w:rsid w:val="005320E6"/>
    <w:rsid w:val="00533B3D"/>
    <w:rsid w:val="0053576B"/>
    <w:rsid w:val="0053655D"/>
    <w:rsid w:val="00540469"/>
    <w:rsid w:val="00540B0B"/>
    <w:rsid w:val="00541949"/>
    <w:rsid w:val="00541F1D"/>
    <w:rsid w:val="00545937"/>
    <w:rsid w:val="005459C1"/>
    <w:rsid w:val="00551D6C"/>
    <w:rsid w:val="00552CD7"/>
    <w:rsid w:val="00553728"/>
    <w:rsid w:val="005540C2"/>
    <w:rsid w:val="005548C1"/>
    <w:rsid w:val="0055665C"/>
    <w:rsid w:val="00560677"/>
    <w:rsid w:val="00560FF1"/>
    <w:rsid w:val="00565478"/>
    <w:rsid w:val="00566ACF"/>
    <w:rsid w:val="00566EB7"/>
    <w:rsid w:val="00567C49"/>
    <w:rsid w:val="005700AE"/>
    <w:rsid w:val="00570D8B"/>
    <w:rsid w:val="005732CA"/>
    <w:rsid w:val="005821D9"/>
    <w:rsid w:val="00582928"/>
    <w:rsid w:val="00583952"/>
    <w:rsid w:val="00583A87"/>
    <w:rsid w:val="005845F2"/>
    <w:rsid w:val="0058581F"/>
    <w:rsid w:val="00586486"/>
    <w:rsid w:val="00594299"/>
    <w:rsid w:val="00597A0C"/>
    <w:rsid w:val="005A3D8B"/>
    <w:rsid w:val="005A4723"/>
    <w:rsid w:val="005A647B"/>
    <w:rsid w:val="005A7626"/>
    <w:rsid w:val="005B0ED3"/>
    <w:rsid w:val="005B349D"/>
    <w:rsid w:val="005B6421"/>
    <w:rsid w:val="005C3B39"/>
    <w:rsid w:val="005C3C2A"/>
    <w:rsid w:val="005C50A2"/>
    <w:rsid w:val="005D6443"/>
    <w:rsid w:val="005D7380"/>
    <w:rsid w:val="005E1667"/>
    <w:rsid w:val="005E3C1E"/>
    <w:rsid w:val="005E4455"/>
    <w:rsid w:val="005E59BE"/>
    <w:rsid w:val="005F0FB0"/>
    <w:rsid w:val="005F26F6"/>
    <w:rsid w:val="005F5B7B"/>
    <w:rsid w:val="005F744B"/>
    <w:rsid w:val="006044E3"/>
    <w:rsid w:val="00611867"/>
    <w:rsid w:val="006122AE"/>
    <w:rsid w:val="00613D36"/>
    <w:rsid w:val="00615A0A"/>
    <w:rsid w:val="00621C38"/>
    <w:rsid w:val="00621F10"/>
    <w:rsid w:val="006275A9"/>
    <w:rsid w:val="00627835"/>
    <w:rsid w:val="00627FF7"/>
    <w:rsid w:val="006313B5"/>
    <w:rsid w:val="0063241F"/>
    <w:rsid w:val="00642512"/>
    <w:rsid w:val="006427C3"/>
    <w:rsid w:val="00643172"/>
    <w:rsid w:val="0064384E"/>
    <w:rsid w:val="00643E4F"/>
    <w:rsid w:val="00644D2C"/>
    <w:rsid w:val="00644D46"/>
    <w:rsid w:val="006451F5"/>
    <w:rsid w:val="006458A2"/>
    <w:rsid w:val="00651186"/>
    <w:rsid w:val="00651466"/>
    <w:rsid w:val="00653867"/>
    <w:rsid w:val="00654D1D"/>
    <w:rsid w:val="006566CA"/>
    <w:rsid w:val="00657576"/>
    <w:rsid w:val="0065760D"/>
    <w:rsid w:val="00657895"/>
    <w:rsid w:val="006604BF"/>
    <w:rsid w:val="00661E73"/>
    <w:rsid w:val="006634D1"/>
    <w:rsid w:val="00664082"/>
    <w:rsid w:val="0066564C"/>
    <w:rsid w:val="006700DA"/>
    <w:rsid w:val="006707C9"/>
    <w:rsid w:val="00672A4F"/>
    <w:rsid w:val="006745A8"/>
    <w:rsid w:val="00674E27"/>
    <w:rsid w:val="00676D62"/>
    <w:rsid w:val="006778F1"/>
    <w:rsid w:val="006810F8"/>
    <w:rsid w:val="00681761"/>
    <w:rsid w:val="00682E22"/>
    <w:rsid w:val="006872DD"/>
    <w:rsid w:val="00691045"/>
    <w:rsid w:val="00691102"/>
    <w:rsid w:val="00694A51"/>
    <w:rsid w:val="00695430"/>
    <w:rsid w:val="00695E82"/>
    <w:rsid w:val="00696234"/>
    <w:rsid w:val="00697382"/>
    <w:rsid w:val="006A1AFD"/>
    <w:rsid w:val="006B4227"/>
    <w:rsid w:val="006B71C4"/>
    <w:rsid w:val="006C0687"/>
    <w:rsid w:val="006C2BA4"/>
    <w:rsid w:val="006C3E07"/>
    <w:rsid w:val="006C7128"/>
    <w:rsid w:val="006C72A3"/>
    <w:rsid w:val="006D24AD"/>
    <w:rsid w:val="006D2AB0"/>
    <w:rsid w:val="006D2D30"/>
    <w:rsid w:val="006D6C6F"/>
    <w:rsid w:val="006D7EDB"/>
    <w:rsid w:val="006E01D8"/>
    <w:rsid w:val="006E0332"/>
    <w:rsid w:val="006E303D"/>
    <w:rsid w:val="006E42AF"/>
    <w:rsid w:val="006E462F"/>
    <w:rsid w:val="006E5F9D"/>
    <w:rsid w:val="006E63B5"/>
    <w:rsid w:val="006F18B5"/>
    <w:rsid w:val="006F1AD4"/>
    <w:rsid w:val="006F38B8"/>
    <w:rsid w:val="006F414C"/>
    <w:rsid w:val="006F4AC0"/>
    <w:rsid w:val="006F5967"/>
    <w:rsid w:val="006F5E0D"/>
    <w:rsid w:val="007024AD"/>
    <w:rsid w:val="007033FE"/>
    <w:rsid w:val="0070502F"/>
    <w:rsid w:val="007051D5"/>
    <w:rsid w:val="00705C7F"/>
    <w:rsid w:val="007077AE"/>
    <w:rsid w:val="00707EF7"/>
    <w:rsid w:val="0071017D"/>
    <w:rsid w:val="00710450"/>
    <w:rsid w:val="00713975"/>
    <w:rsid w:val="0071787B"/>
    <w:rsid w:val="00717933"/>
    <w:rsid w:val="00720248"/>
    <w:rsid w:val="0072095A"/>
    <w:rsid w:val="0072356D"/>
    <w:rsid w:val="00725A34"/>
    <w:rsid w:val="00731721"/>
    <w:rsid w:val="00733AB9"/>
    <w:rsid w:val="007340D9"/>
    <w:rsid w:val="00746484"/>
    <w:rsid w:val="00747279"/>
    <w:rsid w:val="00752651"/>
    <w:rsid w:val="00754D64"/>
    <w:rsid w:val="0075566E"/>
    <w:rsid w:val="007565C9"/>
    <w:rsid w:val="007615B4"/>
    <w:rsid w:val="007644A1"/>
    <w:rsid w:val="00770AF4"/>
    <w:rsid w:val="00771C25"/>
    <w:rsid w:val="00773D98"/>
    <w:rsid w:val="0077465F"/>
    <w:rsid w:val="007752CA"/>
    <w:rsid w:val="00777283"/>
    <w:rsid w:val="00780FC3"/>
    <w:rsid w:val="0078139F"/>
    <w:rsid w:val="00782F39"/>
    <w:rsid w:val="007845A2"/>
    <w:rsid w:val="00784E61"/>
    <w:rsid w:val="00787DE1"/>
    <w:rsid w:val="00790E49"/>
    <w:rsid w:val="0079146F"/>
    <w:rsid w:val="00793AF5"/>
    <w:rsid w:val="00794910"/>
    <w:rsid w:val="00794A9D"/>
    <w:rsid w:val="00796CC8"/>
    <w:rsid w:val="007A4503"/>
    <w:rsid w:val="007A57D4"/>
    <w:rsid w:val="007A7F8E"/>
    <w:rsid w:val="007B45EA"/>
    <w:rsid w:val="007B7B98"/>
    <w:rsid w:val="007B7DDB"/>
    <w:rsid w:val="007C125E"/>
    <w:rsid w:val="007C1D26"/>
    <w:rsid w:val="007D36EC"/>
    <w:rsid w:val="007D55DD"/>
    <w:rsid w:val="007D55EE"/>
    <w:rsid w:val="007D643B"/>
    <w:rsid w:val="007D7FF8"/>
    <w:rsid w:val="007E0B13"/>
    <w:rsid w:val="007E1CFF"/>
    <w:rsid w:val="007E1E99"/>
    <w:rsid w:val="007E2290"/>
    <w:rsid w:val="007E2FC1"/>
    <w:rsid w:val="007E5631"/>
    <w:rsid w:val="007E6276"/>
    <w:rsid w:val="007F0D60"/>
    <w:rsid w:val="007F2E32"/>
    <w:rsid w:val="007F3B5B"/>
    <w:rsid w:val="007F461B"/>
    <w:rsid w:val="007F5C22"/>
    <w:rsid w:val="007F7E6A"/>
    <w:rsid w:val="00800CB3"/>
    <w:rsid w:val="00803839"/>
    <w:rsid w:val="008065DB"/>
    <w:rsid w:val="008069AB"/>
    <w:rsid w:val="00807CAC"/>
    <w:rsid w:val="00816F33"/>
    <w:rsid w:val="00817FF1"/>
    <w:rsid w:val="00821202"/>
    <w:rsid w:val="00825A21"/>
    <w:rsid w:val="0083100D"/>
    <w:rsid w:val="008332FA"/>
    <w:rsid w:val="0083336A"/>
    <w:rsid w:val="0083389F"/>
    <w:rsid w:val="00834264"/>
    <w:rsid w:val="00834C44"/>
    <w:rsid w:val="00836521"/>
    <w:rsid w:val="00836900"/>
    <w:rsid w:val="00845210"/>
    <w:rsid w:val="00847C85"/>
    <w:rsid w:val="00853A1F"/>
    <w:rsid w:val="00854306"/>
    <w:rsid w:val="0085558B"/>
    <w:rsid w:val="0085575A"/>
    <w:rsid w:val="008601B4"/>
    <w:rsid w:val="00860949"/>
    <w:rsid w:val="0086389F"/>
    <w:rsid w:val="00864017"/>
    <w:rsid w:val="00865203"/>
    <w:rsid w:val="00865452"/>
    <w:rsid w:val="0087310E"/>
    <w:rsid w:val="00873DD9"/>
    <w:rsid w:val="0087497D"/>
    <w:rsid w:val="0087604C"/>
    <w:rsid w:val="00877BCA"/>
    <w:rsid w:val="00882913"/>
    <w:rsid w:val="008833A0"/>
    <w:rsid w:val="00883565"/>
    <w:rsid w:val="00886226"/>
    <w:rsid w:val="00892661"/>
    <w:rsid w:val="0089413E"/>
    <w:rsid w:val="008956C4"/>
    <w:rsid w:val="00895778"/>
    <w:rsid w:val="008B0485"/>
    <w:rsid w:val="008B16B5"/>
    <w:rsid w:val="008B7B1E"/>
    <w:rsid w:val="008C3E1C"/>
    <w:rsid w:val="008C5379"/>
    <w:rsid w:val="008C5EAA"/>
    <w:rsid w:val="008C63E2"/>
    <w:rsid w:val="008C704D"/>
    <w:rsid w:val="008D16F3"/>
    <w:rsid w:val="008D2233"/>
    <w:rsid w:val="008D6350"/>
    <w:rsid w:val="008E04B9"/>
    <w:rsid w:val="008E32A6"/>
    <w:rsid w:val="008E76A1"/>
    <w:rsid w:val="008F014A"/>
    <w:rsid w:val="008F3251"/>
    <w:rsid w:val="008F3504"/>
    <w:rsid w:val="008F3B47"/>
    <w:rsid w:val="008F535F"/>
    <w:rsid w:val="008F65EF"/>
    <w:rsid w:val="008F77A9"/>
    <w:rsid w:val="00901E19"/>
    <w:rsid w:val="00901F9A"/>
    <w:rsid w:val="00902201"/>
    <w:rsid w:val="00903C92"/>
    <w:rsid w:val="00904A54"/>
    <w:rsid w:val="00904DD3"/>
    <w:rsid w:val="009069F3"/>
    <w:rsid w:val="00907343"/>
    <w:rsid w:val="00914457"/>
    <w:rsid w:val="00916E6C"/>
    <w:rsid w:val="009223EC"/>
    <w:rsid w:val="00922FCF"/>
    <w:rsid w:val="009251BE"/>
    <w:rsid w:val="009269A9"/>
    <w:rsid w:val="0092739F"/>
    <w:rsid w:val="00931A22"/>
    <w:rsid w:val="00932656"/>
    <w:rsid w:val="00933D1F"/>
    <w:rsid w:val="009345A7"/>
    <w:rsid w:val="00934A38"/>
    <w:rsid w:val="009447D7"/>
    <w:rsid w:val="00950D50"/>
    <w:rsid w:val="00951446"/>
    <w:rsid w:val="00951850"/>
    <w:rsid w:val="00952D70"/>
    <w:rsid w:val="00952ED7"/>
    <w:rsid w:val="00953BE3"/>
    <w:rsid w:val="00957E4E"/>
    <w:rsid w:val="009609E8"/>
    <w:rsid w:val="0096292B"/>
    <w:rsid w:val="009653EC"/>
    <w:rsid w:val="00965E2B"/>
    <w:rsid w:val="00967C7C"/>
    <w:rsid w:val="009709ED"/>
    <w:rsid w:val="00976E82"/>
    <w:rsid w:val="00980A6A"/>
    <w:rsid w:val="00981839"/>
    <w:rsid w:val="00986936"/>
    <w:rsid w:val="00990A72"/>
    <w:rsid w:val="00990C7E"/>
    <w:rsid w:val="00993500"/>
    <w:rsid w:val="00993755"/>
    <w:rsid w:val="00993F84"/>
    <w:rsid w:val="00994603"/>
    <w:rsid w:val="009A294B"/>
    <w:rsid w:val="009A30DD"/>
    <w:rsid w:val="009A4D45"/>
    <w:rsid w:val="009A7443"/>
    <w:rsid w:val="009A77E2"/>
    <w:rsid w:val="009A7EBA"/>
    <w:rsid w:val="009B01B3"/>
    <w:rsid w:val="009B1CFD"/>
    <w:rsid w:val="009B3D44"/>
    <w:rsid w:val="009B56F1"/>
    <w:rsid w:val="009B6F10"/>
    <w:rsid w:val="009B77EF"/>
    <w:rsid w:val="009C35FA"/>
    <w:rsid w:val="009C484F"/>
    <w:rsid w:val="009C7042"/>
    <w:rsid w:val="009C7A04"/>
    <w:rsid w:val="009D1938"/>
    <w:rsid w:val="009D26A7"/>
    <w:rsid w:val="009D2DD3"/>
    <w:rsid w:val="009D325D"/>
    <w:rsid w:val="009D7492"/>
    <w:rsid w:val="009F02FF"/>
    <w:rsid w:val="009F0FE4"/>
    <w:rsid w:val="009F100E"/>
    <w:rsid w:val="009F1361"/>
    <w:rsid w:val="009F36A0"/>
    <w:rsid w:val="009F3E4F"/>
    <w:rsid w:val="009F3ED1"/>
    <w:rsid w:val="009F44A9"/>
    <w:rsid w:val="009F6B7C"/>
    <w:rsid w:val="009F742F"/>
    <w:rsid w:val="00A044E5"/>
    <w:rsid w:val="00A06708"/>
    <w:rsid w:val="00A06A43"/>
    <w:rsid w:val="00A14FCD"/>
    <w:rsid w:val="00A16253"/>
    <w:rsid w:val="00A21F6E"/>
    <w:rsid w:val="00A24D87"/>
    <w:rsid w:val="00A24FA3"/>
    <w:rsid w:val="00A258D8"/>
    <w:rsid w:val="00A30D03"/>
    <w:rsid w:val="00A30F19"/>
    <w:rsid w:val="00A33177"/>
    <w:rsid w:val="00A35996"/>
    <w:rsid w:val="00A35C92"/>
    <w:rsid w:val="00A40734"/>
    <w:rsid w:val="00A40B2F"/>
    <w:rsid w:val="00A45D87"/>
    <w:rsid w:val="00A468DE"/>
    <w:rsid w:val="00A51700"/>
    <w:rsid w:val="00A540E6"/>
    <w:rsid w:val="00A563B5"/>
    <w:rsid w:val="00A56E34"/>
    <w:rsid w:val="00A6016C"/>
    <w:rsid w:val="00A619B8"/>
    <w:rsid w:val="00A66737"/>
    <w:rsid w:val="00A678B8"/>
    <w:rsid w:val="00A720AB"/>
    <w:rsid w:val="00A73F1D"/>
    <w:rsid w:val="00A743FF"/>
    <w:rsid w:val="00A74429"/>
    <w:rsid w:val="00A74912"/>
    <w:rsid w:val="00A75181"/>
    <w:rsid w:val="00A81071"/>
    <w:rsid w:val="00A82448"/>
    <w:rsid w:val="00A83B8B"/>
    <w:rsid w:val="00A83F7A"/>
    <w:rsid w:val="00A84550"/>
    <w:rsid w:val="00A92A6D"/>
    <w:rsid w:val="00A94BBD"/>
    <w:rsid w:val="00A977D6"/>
    <w:rsid w:val="00AA3203"/>
    <w:rsid w:val="00AA544F"/>
    <w:rsid w:val="00AA6474"/>
    <w:rsid w:val="00AA6639"/>
    <w:rsid w:val="00AA7165"/>
    <w:rsid w:val="00AB12F1"/>
    <w:rsid w:val="00AB2DAD"/>
    <w:rsid w:val="00AB7EB2"/>
    <w:rsid w:val="00AC0138"/>
    <w:rsid w:val="00AC5BB4"/>
    <w:rsid w:val="00AC725A"/>
    <w:rsid w:val="00AC7FE6"/>
    <w:rsid w:val="00AD018A"/>
    <w:rsid w:val="00AD5919"/>
    <w:rsid w:val="00AD7938"/>
    <w:rsid w:val="00AE0C97"/>
    <w:rsid w:val="00AE1007"/>
    <w:rsid w:val="00AE10D3"/>
    <w:rsid w:val="00AE3136"/>
    <w:rsid w:val="00AE5DC6"/>
    <w:rsid w:val="00AE7962"/>
    <w:rsid w:val="00AF032B"/>
    <w:rsid w:val="00AF05A7"/>
    <w:rsid w:val="00AF2309"/>
    <w:rsid w:val="00AF2DA5"/>
    <w:rsid w:val="00AF3C4E"/>
    <w:rsid w:val="00AF60B7"/>
    <w:rsid w:val="00B02B42"/>
    <w:rsid w:val="00B03998"/>
    <w:rsid w:val="00B042CF"/>
    <w:rsid w:val="00B04A4E"/>
    <w:rsid w:val="00B056D7"/>
    <w:rsid w:val="00B063F0"/>
    <w:rsid w:val="00B10DB9"/>
    <w:rsid w:val="00B13B2A"/>
    <w:rsid w:val="00B14F22"/>
    <w:rsid w:val="00B1707C"/>
    <w:rsid w:val="00B1718B"/>
    <w:rsid w:val="00B27319"/>
    <w:rsid w:val="00B3064B"/>
    <w:rsid w:val="00B316DC"/>
    <w:rsid w:val="00B32366"/>
    <w:rsid w:val="00B324C3"/>
    <w:rsid w:val="00B32621"/>
    <w:rsid w:val="00B327EA"/>
    <w:rsid w:val="00B34B59"/>
    <w:rsid w:val="00B356F9"/>
    <w:rsid w:val="00B35A2A"/>
    <w:rsid w:val="00B37262"/>
    <w:rsid w:val="00B4322E"/>
    <w:rsid w:val="00B43D35"/>
    <w:rsid w:val="00B445C0"/>
    <w:rsid w:val="00B4472E"/>
    <w:rsid w:val="00B478A4"/>
    <w:rsid w:val="00B50EE6"/>
    <w:rsid w:val="00B51972"/>
    <w:rsid w:val="00B5321A"/>
    <w:rsid w:val="00B542EE"/>
    <w:rsid w:val="00B5449A"/>
    <w:rsid w:val="00B56F63"/>
    <w:rsid w:val="00B57D93"/>
    <w:rsid w:val="00B64383"/>
    <w:rsid w:val="00B65E61"/>
    <w:rsid w:val="00B66D2E"/>
    <w:rsid w:val="00B673BC"/>
    <w:rsid w:val="00B70764"/>
    <w:rsid w:val="00B72FC3"/>
    <w:rsid w:val="00B73061"/>
    <w:rsid w:val="00B76BA8"/>
    <w:rsid w:val="00B814B2"/>
    <w:rsid w:val="00B81F25"/>
    <w:rsid w:val="00B85334"/>
    <w:rsid w:val="00B87287"/>
    <w:rsid w:val="00B9125D"/>
    <w:rsid w:val="00B93112"/>
    <w:rsid w:val="00B94712"/>
    <w:rsid w:val="00B966F6"/>
    <w:rsid w:val="00B969BC"/>
    <w:rsid w:val="00B97A0D"/>
    <w:rsid w:val="00B97C2C"/>
    <w:rsid w:val="00BA0AED"/>
    <w:rsid w:val="00BA12F0"/>
    <w:rsid w:val="00BA238C"/>
    <w:rsid w:val="00BA2E5D"/>
    <w:rsid w:val="00BA41DB"/>
    <w:rsid w:val="00BB0595"/>
    <w:rsid w:val="00BB1643"/>
    <w:rsid w:val="00BB1B2B"/>
    <w:rsid w:val="00BB2F63"/>
    <w:rsid w:val="00BB3E35"/>
    <w:rsid w:val="00BC11A4"/>
    <w:rsid w:val="00BC1C81"/>
    <w:rsid w:val="00BC5632"/>
    <w:rsid w:val="00BC634D"/>
    <w:rsid w:val="00BD0AEC"/>
    <w:rsid w:val="00BD1083"/>
    <w:rsid w:val="00BD5E82"/>
    <w:rsid w:val="00BD6EB1"/>
    <w:rsid w:val="00BD7E2C"/>
    <w:rsid w:val="00BE0F75"/>
    <w:rsid w:val="00BE3189"/>
    <w:rsid w:val="00BE5207"/>
    <w:rsid w:val="00BE5C24"/>
    <w:rsid w:val="00BE78DA"/>
    <w:rsid w:val="00BF18F6"/>
    <w:rsid w:val="00BF4777"/>
    <w:rsid w:val="00BF730D"/>
    <w:rsid w:val="00C07CD6"/>
    <w:rsid w:val="00C13D7D"/>
    <w:rsid w:val="00C1511B"/>
    <w:rsid w:val="00C16B40"/>
    <w:rsid w:val="00C21345"/>
    <w:rsid w:val="00C22F53"/>
    <w:rsid w:val="00C24110"/>
    <w:rsid w:val="00C26F08"/>
    <w:rsid w:val="00C31F8A"/>
    <w:rsid w:val="00C324D4"/>
    <w:rsid w:val="00C36357"/>
    <w:rsid w:val="00C41CB1"/>
    <w:rsid w:val="00C43B38"/>
    <w:rsid w:val="00C447F7"/>
    <w:rsid w:val="00C46153"/>
    <w:rsid w:val="00C46751"/>
    <w:rsid w:val="00C47E59"/>
    <w:rsid w:val="00C50E9E"/>
    <w:rsid w:val="00C527F0"/>
    <w:rsid w:val="00C562AC"/>
    <w:rsid w:val="00C56716"/>
    <w:rsid w:val="00C57DA2"/>
    <w:rsid w:val="00C60AD6"/>
    <w:rsid w:val="00C613FC"/>
    <w:rsid w:val="00C61A5E"/>
    <w:rsid w:val="00C63E00"/>
    <w:rsid w:val="00C72A8F"/>
    <w:rsid w:val="00C74C3A"/>
    <w:rsid w:val="00C76079"/>
    <w:rsid w:val="00C80971"/>
    <w:rsid w:val="00C82DF9"/>
    <w:rsid w:val="00C85468"/>
    <w:rsid w:val="00C86048"/>
    <w:rsid w:val="00C86842"/>
    <w:rsid w:val="00C90477"/>
    <w:rsid w:val="00C9182A"/>
    <w:rsid w:val="00C92258"/>
    <w:rsid w:val="00C93852"/>
    <w:rsid w:val="00C94FD9"/>
    <w:rsid w:val="00C952B6"/>
    <w:rsid w:val="00C95CED"/>
    <w:rsid w:val="00C961EB"/>
    <w:rsid w:val="00C976AB"/>
    <w:rsid w:val="00CA3596"/>
    <w:rsid w:val="00CA580D"/>
    <w:rsid w:val="00CA6EAF"/>
    <w:rsid w:val="00CA765D"/>
    <w:rsid w:val="00CA790D"/>
    <w:rsid w:val="00CA7960"/>
    <w:rsid w:val="00CB05C1"/>
    <w:rsid w:val="00CB18CB"/>
    <w:rsid w:val="00CC0AAD"/>
    <w:rsid w:val="00CC0CD9"/>
    <w:rsid w:val="00CC1758"/>
    <w:rsid w:val="00CC21C2"/>
    <w:rsid w:val="00CC38E5"/>
    <w:rsid w:val="00CC42AD"/>
    <w:rsid w:val="00CC6E06"/>
    <w:rsid w:val="00CC71E4"/>
    <w:rsid w:val="00CD00E0"/>
    <w:rsid w:val="00CD2DAE"/>
    <w:rsid w:val="00CD2E41"/>
    <w:rsid w:val="00CD326F"/>
    <w:rsid w:val="00CD357C"/>
    <w:rsid w:val="00CD4AF7"/>
    <w:rsid w:val="00CD614C"/>
    <w:rsid w:val="00CD6753"/>
    <w:rsid w:val="00CE46F4"/>
    <w:rsid w:val="00CE4E12"/>
    <w:rsid w:val="00CE5A3F"/>
    <w:rsid w:val="00CE704E"/>
    <w:rsid w:val="00CE777F"/>
    <w:rsid w:val="00CF0055"/>
    <w:rsid w:val="00CF264C"/>
    <w:rsid w:val="00CF5661"/>
    <w:rsid w:val="00CF6252"/>
    <w:rsid w:val="00CF728C"/>
    <w:rsid w:val="00D000E2"/>
    <w:rsid w:val="00D00718"/>
    <w:rsid w:val="00D00EB8"/>
    <w:rsid w:val="00D03624"/>
    <w:rsid w:val="00D03722"/>
    <w:rsid w:val="00D04128"/>
    <w:rsid w:val="00D06CBA"/>
    <w:rsid w:val="00D079E6"/>
    <w:rsid w:val="00D101CA"/>
    <w:rsid w:val="00D10532"/>
    <w:rsid w:val="00D11258"/>
    <w:rsid w:val="00D11835"/>
    <w:rsid w:val="00D172CF"/>
    <w:rsid w:val="00D17416"/>
    <w:rsid w:val="00D2148B"/>
    <w:rsid w:val="00D2329D"/>
    <w:rsid w:val="00D2468C"/>
    <w:rsid w:val="00D25326"/>
    <w:rsid w:val="00D268B7"/>
    <w:rsid w:val="00D308BC"/>
    <w:rsid w:val="00D31415"/>
    <w:rsid w:val="00D323CF"/>
    <w:rsid w:val="00D32A0A"/>
    <w:rsid w:val="00D347CE"/>
    <w:rsid w:val="00D3735A"/>
    <w:rsid w:val="00D3780F"/>
    <w:rsid w:val="00D37F4E"/>
    <w:rsid w:val="00D4270C"/>
    <w:rsid w:val="00D42C99"/>
    <w:rsid w:val="00D4421F"/>
    <w:rsid w:val="00D4547F"/>
    <w:rsid w:val="00D474DD"/>
    <w:rsid w:val="00D5321B"/>
    <w:rsid w:val="00D550ED"/>
    <w:rsid w:val="00D56521"/>
    <w:rsid w:val="00D607C3"/>
    <w:rsid w:val="00D61F5F"/>
    <w:rsid w:val="00D635A7"/>
    <w:rsid w:val="00D638AD"/>
    <w:rsid w:val="00D71018"/>
    <w:rsid w:val="00D744CD"/>
    <w:rsid w:val="00D77673"/>
    <w:rsid w:val="00D77E15"/>
    <w:rsid w:val="00D804A9"/>
    <w:rsid w:val="00D828DE"/>
    <w:rsid w:val="00D84FBA"/>
    <w:rsid w:val="00D875DA"/>
    <w:rsid w:val="00D87A61"/>
    <w:rsid w:val="00D923CA"/>
    <w:rsid w:val="00D93E11"/>
    <w:rsid w:val="00D9520D"/>
    <w:rsid w:val="00D955A2"/>
    <w:rsid w:val="00D976DD"/>
    <w:rsid w:val="00DA15EC"/>
    <w:rsid w:val="00DA1A8B"/>
    <w:rsid w:val="00DA4E12"/>
    <w:rsid w:val="00DA57BB"/>
    <w:rsid w:val="00DA5A0D"/>
    <w:rsid w:val="00DA5FBB"/>
    <w:rsid w:val="00DA68D0"/>
    <w:rsid w:val="00DB0D5C"/>
    <w:rsid w:val="00DB13E7"/>
    <w:rsid w:val="00DB42B4"/>
    <w:rsid w:val="00DB6E78"/>
    <w:rsid w:val="00DC04B4"/>
    <w:rsid w:val="00DC0F85"/>
    <w:rsid w:val="00DC1475"/>
    <w:rsid w:val="00DC2F19"/>
    <w:rsid w:val="00DC467A"/>
    <w:rsid w:val="00DC73EF"/>
    <w:rsid w:val="00DC7D70"/>
    <w:rsid w:val="00DD1194"/>
    <w:rsid w:val="00DD1ACB"/>
    <w:rsid w:val="00DD3126"/>
    <w:rsid w:val="00DD3363"/>
    <w:rsid w:val="00DD439F"/>
    <w:rsid w:val="00DD472C"/>
    <w:rsid w:val="00DD499B"/>
    <w:rsid w:val="00DD4D23"/>
    <w:rsid w:val="00DE02C1"/>
    <w:rsid w:val="00DE3166"/>
    <w:rsid w:val="00DE4CBB"/>
    <w:rsid w:val="00DE4D97"/>
    <w:rsid w:val="00DE5098"/>
    <w:rsid w:val="00DF07CC"/>
    <w:rsid w:val="00DF3320"/>
    <w:rsid w:val="00DF5C36"/>
    <w:rsid w:val="00DF6D5D"/>
    <w:rsid w:val="00E002C1"/>
    <w:rsid w:val="00E005A5"/>
    <w:rsid w:val="00E046AB"/>
    <w:rsid w:val="00E049BD"/>
    <w:rsid w:val="00E05A2A"/>
    <w:rsid w:val="00E065E5"/>
    <w:rsid w:val="00E0705D"/>
    <w:rsid w:val="00E0768B"/>
    <w:rsid w:val="00E10FE1"/>
    <w:rsid w:val="00E1149E"/>
    <w:rsid w:val="00E13095"/>
    <w:rsid w:val="00E142C0"/>
    <w:rsid w:val="00E16C3C"/>
    <w:rsid w:val="00E22CC7"/>
    <w:rsid w:val="00E262C1"/>
    <w:rsid w:val="00E30916"/>
    <w:rsid w:val="00E3107C"/>
    <w:rsid w:val="00E328E8"/>
    <w:rsid w:val="00E338D3"/>
    <w:rsid w:val="00E339D1"/>
    <w:rsid w:val="00E3440B"/>
    <w:rsid w:val="00E35F10"/>
    <w:rsid w:val="00E37B7B"/>
    <w:rsid w:val="00E436F4"/>
    <w:rsid w:val="00E44BC5"/>
    <w:rsid w:val="00E466F3"/>
    <w:rsid w:val="00E46A60"/>
    <w:rsid w:val="00E46BF8"/>
    <w:rsid w:val="00E47B8A"/>
    <w:rsid w:val="00E54D0B"/>
    <w:rsid w:val="00E54DC0"/>
    <w:rsid w:val="00E54EA7"/>
    <w:rsid w:val="00E57263"/>
    <w:rsid w:val="00E615D4"/>
    <w:rsid w:val="00E61689"/>
    <w:rsid w:val="00E629BA"/>
    <w:rsid w:val="00E643CD"/>
    <w:rsid w:val="00E64BC5"/>
    <w:rsid w:val="00E6501B"/>
    <w:rsid w:val="00E67A43"/>
    <w:rsid w:val="00E70F2F"/>
    <w:rsid w:val="00E7291B"/>
    <w:rsid w:val="00E72F6D"/>
    <w:rsid w:val="00E74BBE"/>
    <w:rsid w:val="00E76F0C"/>
    <w:rsid w:val="00E8104F"/>
    <w:rsid w:val="00E815DF"/>
    <w:rsid w:val="00E87AAC"/>
    <w:rsid w:val="00E87DF1"/>
    <w:rsid w:val="00E9110B"/>
    <w:rsid w:val="00E958E7"/>
    <w:rsid w:val="00E97103"/>
    <w:rsid w:val="00EA18CF"/>
    <w:rsid w:val="00EA42EE"/>
    <w:rsid w:val="00EA4A02"/>
    <w:rsid w:val="00EA4C59"/>
    <w:rsid w:val="00EB2AC2"/>
    <w:rsid w:val="00EB3068"/>
    <w:rsid w:val="00EB40A4"/>
    <w:rsid w:val="00EB6F74"/>
    <w:rsid w:val="00EC1FDF"/>
    <w:rsid w:val="00EC49EF"/>
    <w:rsid w:val="00EC5012"/>
    <w:rsid w:val="00EC585B"/>
    <w:rsid w:val="00EC5CB5"/>
    <w:rsid w:val="00ED0479"/>
    <w:rsid w:val="00ED218D"/>
    <w:rsid w:val="00ED296D"/>
    <w:rsid w:val="00ED3F62"/>
    <w:rsid w:val="00ED6038"/>
    <w:rsid w:val="00EE2E97"/>
    <w:rsid w:val="00EF0FDC"/>
    <w:rsid w:val="00EF2D12"/>
    <w:rsid w:val="00EF3E66"/>
    <w:rsid w:val="00EF413D"/>
    <w:rsid w:val="00F031A3"/>
    <w:rsid w:val="00F03DE3"/>
    <w:rsid w:val="00F06B02"/>
    <w:rsid w:val="00F1034E"/>
    <w:rsid w:val="00F15A19"/>
    <w:rsid w:val="00F17C8A"/>
    <w:rsid w:val="00F219E4"/>
    <w:rsid w:val="00F22DE0"/>
    <w:rsid w:val="00F23738"/>
    <w:rsid w:val="00F248E8"/>
    <w:rsid w:val="00F265DB"/>
    <w:rsid w:val="00F27DF6"/>
    <w:rsid w:val="00F3122A"/>
    <w:rsid w:val="00F34770"/>
    <w:rsid w:val="00F352D5"/>
    <w:rsid w:val="00F36E8B"/>
    <w:rsid w:val="00F3775B"/>
    <w:rsid w:val="00F37D51"/>
    <w:rsid w:val="00F4781A"/>
    <w:rsid w:val="00F50355"/>
    <w:rsid w:val="00F5152D"/>
    <w:rsid w:val="00F54ABE"/>
    <w:rsid w:val="00F558B4"/>
    <w:rsid w:val="00F57B8D"/>
    <w:rsid w:val="00F62C27"/>
    <w:rsid w:val="00F63C10"/>
    <w:rsid w:val="00F7699D"/>
    <w:rsid w:val="00F814EF"/>
    <w:rsid w:val="00F820C8"/>
    <w:rsid w:val="00F82193"/>
    <w:rsid w:val="00F824FE"/>
    <w:rsid w:val="00F84398"/>
    <w:rsid w:val="00F84DB1"/>
    <w:rsid w:val="00F85C76"/>
    <w:rsid w:val="00F90ECE"/>
    <w:rsid w:val="00F90FB6"/>
    <w:rsid w:val="00F92D7D"/>
    <w:rsid w:val="00F9589E"/>
    <w:rsid w:val="00FA01ED"/>
    <w:rsid w:val="00FA1267"/>
    <w:rsid w:val="00FA669E"/>
    <w:rsid w:val="00FB32F9"/>
    <w:rsid w:val="00FB3AA4"/>
    <w:rsid w:val="00FB44E8"/>
    <w:rsid w:val="00FB64E7"/>
    <w:rsid w:val="00FC198D"/>
    <w:rsid w:val="00FC414F"/>
    <w:rsid w:val="00FC50E3"/>
    <w:rsid w:val="00FC6999"/>
    <w:rsid w:val="00FD0FF0"/>
    <w:rsid w:val="00FD2FA5"/>
    <w:rsid w:val="00FE035A"/>
    <w:rsid w:val="00FE0987"/>
    <w:rsid w:val="00FE258E"/>
    <w:rsid w:val="00FE416A"/>
    <w:rsid w:val="00FE59CA"/>
    <w:rsid w:val="00FF10EA"/>
    <w:rsid w:val="00FF12C3"/>
    <w:rsid w:val="00FF1FD7"/>
    <w:rsid w:val="00FF2F7B"/>
    <w:rsid w:val="00FF39DC"/>
    <w:rsid w:val="00FF5156"/>
    <w:rsid w:val="00FF6973"/>
    <w:rsid w:val="00FF71ED"/>
    <w:rsid w:val="0D1F1EA8"/>
    <w:rsid w:val="6348B38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9DD5AB"/>
  <w15:docId w15:val="{69DAABED-BAA0-467F-8E4F-0D9A0010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7930"/>
    <w:rPr>
      <w:rFonts w:ascii="Arial" w:hAnsi="Arial"/>
      <w:color w:val="000000" w:themeColor="text1"/>
      <w:kern w:val="20"/>
    </w:rPr>
  </w:style>
  <w:style w:type="paragraph" w:styleId="berschrift1">
    <w:name w:val="heading 1"/>
    <w:basedOn w:val="Standard"/>
    <w:next w:val="Standard"/>
    <w:link w:val="berschrift1Zchn"/>
    <w:uiPriority w:val="1"/>
    <w:qFormat/>
    <w:rsid w:val="00051DB1"/>
    <w:pPr>
      <w:pageBreakBefore/>
      <w:numPr>
        <w:numId w:val="8"/>
      </w:numPr>
      <w:spacing w:before="0" w:after="360" w:line="240" w:lineRule="auto"/>
      <w:ind w:left="1080"/>
      <w:outlineLvl w:val="0"/>
    </w:pPr>
    <w:rPr>
      <w:rFonts w:ascii="Arial Black" w:hAnsi="Arial Black"/>
      <w:i/>
      <w:iCs/>
      <w:caps/>
      <w:color w:val="80266D"/>
      <w:sz w:val="40"/>
      <w:szCs w:val="36"/>
    </w:rPr>
  </w:style>
  <w:style w:type="paragraph" w:styleId="berschrift2">
    <w:name w:val="heading 2"/>
    <w:basedOn w:val="Standard"/>
    <w:next w:val="Standard"/>
    <w:link w:val="berschrift2Zchn"/>
    <w:uiPriority w:val="1"/>
    <w:unhideWhenUsed/>
    <w:qFormat/>
    <w:rsid w:val="00C63E00"/>
    <w:pPr>
      <w:keepNext/>
      <w:keepLines/>
      <w:spacing w:before="360" w:line="240" w:lineRule="auto"/>
      <w:outlineLvl w:val="1"/>
    </w:pPr>
    <w:rPr>
      <w:rFonts w:eastAsiaTheme="majorEastAsia" w:cstheme="majorBidi"/>
      <w:b/>
      <w:bCs/>
      <w:color w:val="80266D"/>
      <w:sz w:val="24"/>
      <w:szCs w:val="24"/>
      <w14:ligatures w14:val="standardContextual"/>
    </w:rPr>
  </w:style>
  <w:style w:type="paragraph" w:styleId="berschrift3">
    <w:name w:val="heading 3"/>
    <w:basedOn w:val="Standard"/>
    <w:next w:val="Standard"/>
    <w:link w:val="berschrift3Zchn"/>
    <w:uiPriority w:val="1"/>
    <w:unhideWhenUsed/>
    <w:qFormat/>
    <w:rsid w:val="006F414C"/>
    <w:pPr>
      <w:keepNext/>
      <w:keepLines/>
      <w:spacing w:before="200" w:after="0" w:line="480" w:lineRule="auto"/>
      <w:ind w:left="720"/>
      <w:outlineLvl w:val="2"/>
    </w:pPr>
    <w:rPr>
      <w:rFonts w:eastAsiaTheme="majorEastAsia" w:cstheme="majorBidi"/>
      <w:b/>
      <w:bCs/>
      <w:color w:val="D34817" w:themeColor="accent1"/>
      <w:sz w:val="24"/>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051DB1"/>
    <w:rPr>
      <w:rFonts w:ascii="Arial Black" w:hAnsi="Arial Black"/>
      <w:i/>
      <w:iCs/>
      <w:caps/>
      <w:color w:val="80266D"/>
      <w:kern w:val="20"/>
      <w:sz w:val="40"/>
      <w:szCs w:val="36"/>
    </w:rPr>
  </w:style>
  <w:style w:type="character" w:customStyle="1" w:styleId="berschrift2Zchn">
    <w:name w:val="Überschrift 2 Zchn"/>
    <w:basedOn w:val="Absatz-Standardschriftart"/>
    <w:link w:val="berschrift2"/>
    <w:uiPriority w:val="1"/>
    <w:rsid w:val="00C63E00"/>
    <w:rPr>
      <w:rFonts w:ascii="Arial" w:eastAsiaTheme="majorEastAsia" w:hAnsi="Arial" w:cstheme="majorBidi"/>
      <w:b/>
      <w:bCs/>
      <w:color w:val="80266D"/>
      <w:kern w:val="20"/>
      <w:sz w:val="24"/>
      <w:szCs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unhideWhenUsed/>
    <w:qFormat/>
    <w:pPr>
      <w:spacing w:line="240" w:lineRule="auto"/>
    </w:pPr>
    <w:rPr>
      <w:b/>
      <w:bCs/>
      <w:color w:val="D34817"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sid w:val="006F414C"/>
    <w:rPr>
      <w:rFonts w:ascii="Arial" w:eastAsiaTheme="majorEastAsia" w:hAnsi="Arial" w:cstheme="majorBidi"/>
      <w:b/>
      <w:bCs/>
      <w:color w:val="D34817" w:themeColor="accent1"/>
      <w:kern w:val="20"/>
      <w:sz w:val="24"/>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Zitat">
    <w:name w:val="Intense Quote"/>
    <w:basedOn w:val="Standard"/>
    <w:next w:val="Standard"/>
    <w:link w:val="IntensivesZitatZch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ZitatZchn">
    <w:name w:val="Intensives Zitat Zchn"/>
    <w:basedOn w:val="Absatz-Standardschriftart"/>
    <w:link w:val="IntensivesZitat"/>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autoRedefine/>
    <w:uiPriority w:val="1"/>
    <w:unhideWhenUsed/>
    <w:qFormat/>
    <w:rsid w:val="005459C1"/>
    <w:pPr>
      <w:numPr>
        <w:numId w:val="23"/>
      </w:numPr>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autoRedefine/>
    <w:uiPriority w:val="39"/>
    <w:unhideWhenUsed/>
    <w:qFormat/>
    <w:rsid w:val="00BC1C81"/>
    <w:pPr>
      <w:numPr>
        <w:numId w:val="0"/>
      </w:numPr>
      <w:ind w:left="-76"/>
      <w:outlineLvl w:val="9"/>
    </w:pPr>
    <w:rPr>
      <w:color w:val="F2B01E"/>
    </w:rPr>
  </w:style>
  <w:style w:type="character" w:customStyle="1" w:styleId="KeinLeerraumZchn">
    <w:name w:val="Kein Leerraum Zchn"/>
    <w:basedOn w:val="Absatz-Standardschriftart"/>
    <w:link w:val="KeinLeerraum"/>
  </w:style>
  <w:style w:type="paragraph" w:customStyle="1" w:styleId="Tabellenberschrift">
    <w:name w:val="Tabellenüberschrift"/>
    <w:basedOn w:val="Standard"/>
    <w:uiPriority w:val="10"/>
    <w:qFormat/>
    <w:rsid w:val="00C63E00"/>
    <w:pPr>
      <w:keepNext/>
      <w:spacing w:before="480" w:line="240" w:lineRule="auto"/>
      <w:ind w:left="794"/>
    </w:pPr>
    <w:rPr>
      <w:rFonts w:eastAsiaTheme="majorEastAsia" w:cstheme="majorBidi"/>
      <w:b/>
      <w:bCs/>
      <w:color w:val="D63D25"/>
      <w:sz w:val="24"/>
      <w:szCs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Fuzeileneu">
    <w:name w:val="Fußzeile_neu"/>
    <w:basedOn w:val="Standard"/>
    <w:autoRedefine/>
    <w:uiPriority w:val="99"/>
    <w:qFormat/>
    <w:rsid w:val="00BB3E35"/>
    <w:pPr>
      <w:pBdr>
        <w:bottom w:val="single" w:sz="2" w:space="1" w:color="FFFFFF" w:themeColor="background1"/>
      </w:pBdr>
      <w:tabs>
        <w:tab w:val="right" w:pos="8931"/>
      </w:tabs>
      <w:spacing w:after="0" w:line="240" w:lineRule="auto"/>
    </w:pPr>
    <w:rPr>
      <w:rFonts w:eastAsiaTheme="majorEastAsia" w:cstheme="majorBidi"/>
      <w:color w:val="D34817" w:themeColor="accent1"/>
      <w:sz w:val="16"/>
      <w:szCs w:val="16"/>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BB3E35"/>
    <w:pPr>
      <w:pageBreakBefore w:val="0"/>
      <w:numPr>
        <w:numId w:val="0"/>
      </w:numPr>
      <w:spacing w:before="600"/>
      <w:ind w:left="-74"/>
    </w:pPr>
    <w:rPr>
      <w:b/>
      <w:color w:val="000000" w:themeColor="text1"/>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eastAsia="Times New Roman" w:cs="Times New Roman"/>
      <w:color w:val="auto"/>
      <w:kern w:val="0"/>
      <w:sz w:val="22"/>
      <w:szCs w:val="24"/>
    </w:rPr>
  </w:style>
  <w:style w:type="character" w:customStyle="1" w:styleId="subZchn">
    <w:name w:val="Ü_sub Zchn"/>
    <w:basedOn w:val="berschrift1Zchn"/>
    <w:link w:val="sub"/>
    <w:rsid w:val="00BB3E35"/>
    <w:rPr>
      <w:rFonts w:ascii="Arial Black" w:hAnsi="Arial Black"/>
      <w:b/>
      <w:i/>
      <w:iCs/>
      <w:caps/>
      <w:color w:val="000000" w:themeColor="text1"/>
      <w:kern w:val="20"/>
      <w:sz w:val="28"/>
      <w:szCs w:val="36"/>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eastAsia="Times New Roman"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styleId="Kommentarzeichen">
    <w:name w:val="annotation reference"/>
    <w:basedOn w:val="Absatz-Standardschriftart"/>
    <w:uiPriority w:val="99"/>
    <w:semiHidden/>
    <w:unhideWhenUsed/>
    <w:rsid w:val="006451F5"/>
    <w:rPr>
      <w:sz w:val="16"/>
      <w:szCs w:val="16"/>
    </w:rPr>
  </w:style>
  <w:style w:type="paragraph" w:styleId="Kommentartext">
    <w:name w:val="annotation text"/>
    <w:basedOn w:val="Standard"/>
    <w:link w:val="KommentartextZchn"/>
    <w:uiPriority w:val="99"/>
    <w:semiHidden/>
    <w:unhideWhenUsed/>
    <w:rsid w:val="006451F5"/>
    <w:pPr>
      <w:spacing w:line="240" w:lineRule="auto"/>
    </w:pPr>
  </w:style>
  <w:style w:type="character" w:customStyle="1" w:styleId="KommentartextZchn">
    <w:name w:val="Kommentartext Zchn"/>
    <w:basedOn w:val="Absatz-Standardschriftart"/>
    <w:link w:val="Kommentartext"/>
    <w:uiPriority w:val="99"/>
    <w:semiHidden/>
    <w:rsid w:val="006451F5"/>
    <w:rPr>
      <w:kern w:val="20"/>
    </w:rPr>
  </w:style>
  <w:style w:type="paragraph" w:styleId="Kommentarthema">
    <w:name w:val="annotation subject"/>
    <w:basedOn w:val="Kommentartext"/>
    <w:next w:val="Kommentartext"/>
    <w:link w:val="KommentarthemaZchn"/>
    <w:uiPriority w:val="99"/>
    <w:semiHidden/>
    <w:unhideWhenUsed/>
    <w:rsid w:val="006451F5"/>
    <w:rPr>
      <w:b/>
      <w:bCs/>
    </w:rPr>
  </w:style>
  <w:style w:type="character" w:customStyle="1" w:styleId="KommentarthemaZchn">
    <w:name w:val="Kommentarthema Zchn"/>
    <w:basedOn w:val="KommentartextZchn"/>
    <w:link w:val="Kommentarthema"/>
    <w:uiPriority w:val="99"/>
    <w:semiHidden/>
    <w:rsid w:val="006451F5"/>
    <w:rPr>
      <w:b/>
      <w:bCs/>
      <w:kern w:val="20"/>
    </w:rPr>
  </w:style>
  <w:style w:type="character" w:customStyle="1" w:styleId="NichtaufgelsteErwhnung1">
    <w:name w:val="Nicht aufgelöste Erwähnung1"/>
    <w:basedOn w:val="Absatz-Standardschriftart"/>
    <w:uiPriority w:val="99"/>
    <w:unhideWhenUsed/>
    <w:rsid w:val="00032BB3"/>
    <w:rPr>
      <w:color w:val="605E5C"/>
      <w:shd w:val="clear" w:color="auto" w:fill="E1DFDD"/>
    </w:rPr>
  </w:style>
  <w:style w:type="character" w:customStyle="1" w:styleId="Erwhnung1">
    <w:name w:val="Erwähnung1"/>
    <w:basedOn w:val="Absatz-Standardschriftart"/>
    <w:uiPriority w:val="99"/>
    <w:unhideWhenUsed/>
    <w:rsid w:val="00836521"/>
    <w:rPr>
      <w:color w:val="2B579A"/>
      <w:shd w:val="clear" w:color="auto" w:fill="E1DFDD"/>
    </w:rPr>
  </w:style>
  <w:style w:type="character" w:styleId="Fett">
    <w:name w:val="Strong"/>
    <w:basedOn w:val="Absatz-Standardschriftart"/>
    <w:uiPriority w:val="1"/>
    <w:qFormat/>
    <w:rsid w:val="000E5F55"/>
    <w:rPr>
      <w:b/>
      <w:bCs/>
    </w:rPr>
  </w:style>
  <w:style w:type="paragraph" w:customStyle="1" w:styleId="EinfAbs">
    <w:name w:val="[Einf. Abs.]"/>
    <w:basedOn w:val="Standard"/>
    <w:uiPriority w:val="99"/>
    <w:rsid w:val="007A4503"/>
    <w:pPr>
      <w:widowControl w:val="0"/>
      <w:autoSpaceDE w:val="0"/>
      <w:autoSpaceDN w:val="0"/>
      <w:adjustRightInd w:val="0"/>
      <w:spacing w:before="0" w:after="0"/>
      <w:textAlignment w:val="center"/>
    </w:pPr>
    <w:rPr>
      <w:rFonts w:ascii="MinionPro-Regular" w:hAnsi="MinionPro-Regular" w:cs="MinionPro-Regular"/>
      <w:color w:val="000000"/>
      <w:kern w:val="0"/>
      <w:sz w:val="24"/>
      <w:szCs w:val="24"/>
    </w:rPr>
  </w:style>
  <w:style w:type="character" w:styleId="BesuchterLink">
    <w:name w:val="FollowedHyperlink"/>
    <w:basedOn w:val="Absatz-Standardschriftart"/>
    <w:uiPriority w:val="99"/>
    <w:semiHidden/>
    <w:unhideWhenUsed/>
    <w:rsid w:val="00931A22"/>
    <w:rPr>
      <w:color w:val="96A9A9" w:themeColor="followedHyperlink"/>
      <w:u w:val="single"/>
    </w:rPr>
  </w:style>
  <w:style w:type="character" w:styleId="NichtaufgelsteErwhnung">
    <w:name w:val="Unresolved Mention"/>
    <w:basedOn w:val="Absatz-Standardschriftart"/>
    <w:uiPriority w:val="99"/>
    <w:unhideWhenUsed/>
    <w:rsid w:val="00D04128"/>
    <w:rPr>
      <w:color w:val="605E5C"/>
      <w:shd w:val="clear" w:color="auto" w:fill="E1DFDD"/>
    </w:rPr>
  </w:style>
  <w:style w:type="character" w:styleId="Erwhnung">
    <w:name w:val="Mention"/>
    <w:basedOn w:val="Absatz-Standardschriftart"/>
    <w:uiPriority w:val="99"/>
    <w:unhideWhenUsed/>
    <w:rsid w:val="00D04128"/>
    <w:rPr>
      <w:color w:val="2B579A"/>
      <w:shd w:val="clear" w:color="auto" w:fill="E1DFDD"/>
    </w:rPr>
  </w:style>
  <w:style w:type="paragraph" w:styleId="berarbeitung">
    <w:name w:val="Revision"/>
    <w:hidden/>
    <w:uiPriority w:val="99"/>
    <w:semiHidden/>
    <w:rsid w:val="00BE0F75"/>
    <w:pPr>
      <w:spacing w:before="0" w:after="0" w:line="240" w:lineRule="auto"/>
    </w:pPr>
    <w:rPr>
      <w:rFonts w:ascii="Arial" w:hAnsi="Arial"/>
      <w:color w:val="000000" w:themeColor="text1"/>
      <w:kern w:val="20"/>
    </w:rPr>
  </w:style>
  <w:style w:type="table" w:styleId="Gitternetztabelle1hellAkzent5">
    <w:name w:val="Grid Table 1 Light Accent 5"/>
    <w:basedOn w:val="NormaleTabelle"/>
    <w:uiPriority w:val="46"/>
    <w:rsid w:val="00520BFB"/>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520BFB"/>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520BFB"/>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paragraph" w:customStyle="1" w:styleId="TH">
    <w:name w:val="TH"/>
    <w:basedOn w:val="Standard"/>
    <w:link w:val="THZchn"/>
    <w:qFormat/>
    <w:rsid w:val="00597A0C"/>
    <w:pPr>
      <w:spacing w:after="0" w:line="240" w:lineRule="auto"/>
      <w:ind w:left="720" w:hanging="720"/>
    </w:pPr>
    <w:rPr>
      <w:b/>
      <w:bCs/>
    </w:rPr>
  </w:style>
  <w:style w:type="character" w:customStyle="1" w:styleId="THZchn">
    <w:name w:val="TH Zchn"/>
    <w:basedOn w:val="Absatz-Standardschriftart"/>
    <w:link w:val="TH"/>
    <w:rsid w:val="00597A0C"/>
    <w:rPr>
      <w:rFonts w:ascii="Arial" w:hAnsi="Arial"/>
      <w:b/>
      <w:bCs/>
      <w:color w:val="000000" w:themeColor="text1"/>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5044">
      <w:bodyDiv w:val="1"/>
      <w:marLeft w:val="0"/>
      <w:marRight w:val="0"/>
      <w:marTop w:val="0"/>
      <w:marBottom w:val="0"/>
      <w:divBdr>
        <w:top w:val="none" w:sz="0" w:space="0" w:color="auto"/>
        <w:left w:val="none" w:sz="0" w:space="0" w:color="auto"/>
        <w:bottom w:val="none" w:sz="0" w:space="0" w:color="auto"/>
        <w:right w:val="none" w:sz="0" w:space="0" w:color="auto"/>
      </w:divBdr>
      <w:divsChild>
        <w:div w:id="16665296">
          <w:marLeft w:val="0"/>
          <w:marRight w:val="0"/>
          <w:marTop w:val="0"/>
          <w:marBottom w:val="0"/>
          <w:divBdr>
            <w:top w:val="none" w:sz="0" w:space="0" w:color="auto"/>
            <w:left w:val="none" w:sz="0" w:space="0" w:color="auto"/>
            <w:bottom w:val="none" w:sz="0" w:space="0" w:color="auto"/>
            <w:right w:val="none" w:sz="0" w:space="0" w:color="auto"/>
          </w:divBdr>
        </w:div>
        <w:div w:id="585724602">
          <w:marLeft w:val="0"/>
          <w:marRight w:val="0"/>
          <w:marTop w:val="0"/>
          <w:marBottom w:val="0"/>
          <w:divBdr>
            <w:top w:val="none" w:sz="0" w:space="0" w:color="auto"/>
            <w:left w:val="none" w:sz="0" w:space="0" w:color="auto"/>
            <w:bottom w:val="none" w:sz="0" w:space="0" w:color="auto"/>
            <w:right w:val="none" w:sz="0" w:space="0" w:color="auto"/>
          </w:divBdr>
        </w:div>
        <w:div w:id="844977568">
          <w:marLeft w:val="0"/>
          <w:marRight w:val="0"/>
          <w:marTop w:val="0"/>
          <w:marBottom w:val="0"/>
          <w:divBdr>
            <w:top w:val="none" w:sz="0" w:space="0" w:color="auto"/>
            <w:left w:val="none" w:sz="0" w:space="0" w:color="auto"/>
            <w:bottom w:val="none" w:sz="0" w:space="0" w:color="auto"/>
            <w:right w:val="none" w:sz="0" w:space="0" w:color="auto"/>
          </w:divBdr>
        </w:div>
        <w:div w:id="1892770793">
          <w:marLeft w:val="0"/>
          <w:marRight w:val="0"/>
          <w:marTop w:val="0"/>
          <w:marBottom w:val="0"/>
          <w:divBdr>
            <w:top w:val="none" w:sz="0" w:space="0" w:color="auto"/>
            <w:left w:val="none" w:sz="0" w:space="0" w:color="auto"/>
            <w:bottom w:val="none" w:sz="0" w:space="0" w:color="auto"/>
            <w:right w:val="none" w:sz="0" w:space="0" w:color="auto"/>
          </w:divBdr>
        </w:div>
      </w:divsChild>
    </w:div>
    <w:div w:id="65611414">
      <w:bodyDiv w:val="1"/>
      <w:marLeft w:val="0"/>
      <w:marRight w:val="0"/>
      <w:marTop w:val="0"/>
      <w:marBottom w:val="0"/>
      <w:divBdr>
        <w:top w:val="none" w:sz="0" w:space="0" w:color="auto"/>
        <w:left w:val="none" w:sz="0" w:space="0" w:color="auto"/>
        <w:bottom w:val="none" w:sz="0" w:space="0" w:color="auto"/>
        <w:right w:val="none" w:sz="0" w:space="0" w:color="auto"/>
      </w:divBdr>
      <w:divsChild>
        <w:div w:id="719089905">
          <w:marLeft w:val="0"/>
          <w:marRight w:val="0"/>
          <w:marTop w:val="0"/>
          <w:marBottom w:val="0"/>
          <w:divBdr>
            <w:top w:val="none" w:sz="0" w:space="0" w:color="auto"/>
            <w:left w:val="none" w:sz="0" w:space="0" w:color="auto"/>
            <w:bottom w:val="none" w:sz="0" w:space="0" w:color="auto"/>
            <w:right w:val="none" w:sz="0" w:space="0" w:color="auto"/>
          </w:divBdr>
        </w:div>
        <w:div w:id="1162968184">
          <w:marLeft w:val="0"/>
          <w:marRight w:val="0"/>
          <w:marTop w:val="0"/>
          <w:marBottom w:val="0"/>
          <w:divBdr>
            <w:top w:val="none" w:sz="0" w:space="0" w:color="auto"/>
            <w:left w:val="none" w:sz="0" w:space="0" w:color="auto"/>
            <w:bottom w:val="none" w:sz="0" w:space="0" w:color="auto"/>
            <w:right w:val="none" w:sz="0" w:space="0" w:color="auto"/>
          </w:divBdr>
        </w:div>
      </w:divsChild>
    </w:div>
    <w:div w:id="133059828">
      <w:bodyDiv w:val="1"/>
      <w:marLeft w:val="0"/>
      <w:marRight w:val="0"/>
      <w:marTop w:val="0"/>
      <w:marBottom w:val="0"/>
      <w:divBdr>
        <w:top w:val="none" w:sz="0" w:space="0" w:color="auto"/>
        <w:left w:val="none" w:sz="0" w:space="0" w:color="auto"/>
        <w:bottom w:val="none" w:sz="0" w:space="0" w:color="auto"/>
        <w:right w:val="none" w:sz="0" w:space="0" w:color="auto"/>
      </w:divBdr>
      <w:divsChild>
        <w:div w:id="981273423">
          <w:marLeft w:val="0"/>
          <w:marRight w:val="0"/>
          <w:marTop w:val="0"/>
          <w:marBottom w:val="0"/>
          <w:divBdr>
            <w:top w:val="none" w:sz="0" w:space="0" w:color="auto"/>
            <w:left w:val="none" w:sz="0" w:space="0" w:color="auto"/>
            <w:bottom w:val="none" w:sz="0" w:space="0" w:color="auto"/>
            <w:right w:val="none" w:sz="0" w:space="0" w:color="auto"/>
          </w:divBdr>
        </w:div>
        <w:div w:id="1482963392">
          <w:marLeft w:val="0"/>
          <w:marRight w:val="0"/>
          <w:marTop w:val="0"/>
          <w:marBottom w:val="0"/>
          <w:divBdr>
            <w:top w:val="none" w:sz="0" w:space="0" w:color="auto"/>
            <w:left w:val="none" w:sz="0" w:space="0" w:color="auto"/>
            <w:bottom w:val="none" w:sz="0" w:space="0" w:color="auto"/>
            <w:right w:val="none" w:sz="0" w:space="0" w:color="auto"/>
          </w:divBdr>
        </w:div>
      </w:divsChild>
    </w:div>
    <w:div w:id="136337716">
      <w:bodyDiv w:val="1"/>
      <w:marLeft w:val="0"/>
      <w:marRight w:val="0"/>
      <w:marTop w:val="0"/>
      <w:marBottom w:val="0"/>
      <w:divBdr>
        <w:top w:val="none" w:sz="0" w:space="0" w:color="auto"/>
        <w:left w:val="none" w:sz="0" w:space="0" w:color="auto"/>
        <w:bottom w:val="none" w:sz="0" w:space="0" w:color="auto"/>
        <w:right w:val="none" w:sz="0" w:space="0" w:color="auto"/>
      </w:divBdr>
      <w:divsChild>
        <w:div w:id="331370465">
          <w:marLeft w:val="0"/>
          <w:marRight w:val="0"/>
          <w:marTop w:val="0"/>
          <w:marBottom w:val="0"/>
          <w:divBdr>
            <w:top w:val="none" w:sz="0" w:space="0" w:color="auto"/>
            <w:left w:val="none" w:sz="0" w:space="0" w:color="auto"/>
            <w:bottom w:val="none" w:sz="0" w:space="0" w:color="auto"/>
            <w:right w:val="none" w:sz="0" w:space="0" w:color="auto"/>
          </w:divBdr>
        </w:div>
        <w:div w:id="893272791">
          <w:marLeft w:val="0"/>
          <w:marRight w:val="0"/>
          <w:marTop w:val="0"/>
          <w:marBottom w:val="0"/>
          <w:divBdr>
            <w:top w:val="none" w:sz="0" w:space="0" w:color="auto"/>
            <w:left w:val="none" w:sz="0" w:space="0" w:color="auto"/>
            <w:bottom w:val="none" w:sz="0" w:space="0" w:color="auto"/>
            <w:right w:val="none" w:sz="0" w:space="0" w:color="auto"/>
          </w:divBdr>
        </w:div>
        <w:div w:id="1209150426">
          <w:marLeft w:val="0"/>
          <w:marRight w:val="0"/>
          <w:marTop w:val="0"/>
          <w:marBottom w:val="0"/>
          <w:divBdr>
            <w:top w:val="none" w:sz="0" w:space="0" w:color="auto"/>
            <w:left w:val="none" w:sz="0" w:space="0" w:color="auto"/>
            <w:bottom w:val="none" w:sz="0" w:space="0" w:color="auto"/>
            <w:right w:val="none" w:sz="0" w:space="0" w:color="auto"/>
          </w:divBdr>
        </w:div>
        <w:div w:id="1323704303">
          <w:marLeft w:val="0"/>
          <w:marRight w:val="0"/>
          <w:marTop w:val="0"/>
          <w:marBottom w:val="0"/>
          <w:divBdr>
            <w:top w:val="none" w:sz="0" w:space="0" w:color="auto"/>
            <w:left w:val="none" w:sz="0" w:space="0" w:color="auto"/>
            <w:bottom w:val="none" w:sz="0" w:space="0" w:color="auto"/>
            <w:right w:val="none" w:sz="0" w:space="0" w:color="auto"/>
          </w:divBdr>
        </w:div>
      </w:divsChild>
    </w:div>
    <w:div w:id="265189907">
      <w:bodyDiv w:val="1"/>
      <w:marLeft w:val="0"/>
      <w:marRight w:val="0"/>
      <w:marTop w:val="0"/>
      <w:marBottom w:val="0"/>
      <w:divBdr>
        <w:top w:val="none" w:sz="0" w:space="0" w:color="auto"/>
        <w:left w:val="none" w:sz="0" w:space="0" w:color="auto"/>
        <w:bottom w:val="none" w:sz="0" w:space="0" w:color="auto"/>
        <w:right w:val="none" w:sz="0" w:space="0" w:color="auto"/>
      </w:divBdr>
      <w:divsChild>
        <w:div w:id="584997901">
          <w:marLeft w:val="0"/>
          <w:marRight w:val="0"/>
          <w:marTop w:val="0"/>
          <w:marBottom w:val="0"/>
          <w:divBdr>
            <w:top w:val="none" w:sz="0" w:space="0" w:color="auto"/>
            <w:left w:val="none" w:sz="0" w:space="0" w:color="auto"/>
            <w:bottom w:val="none" w:sz="0" w:space="0" w:color="auto"/>
            <w:right w:val="none" w:sz="0" w:space="0" w:color="auto"/>
          </w:divBdr>
        </w:div>
        <w:div w:id="725106453">
          <w:marLeft w:val="0"/>
          <w:marRight w:val="0"/>
          <w:marTop w:val="0"/>
          <w:marBottom w:val="0"/>
          <w:divBdr>
            <w:top w:val="none" w:sz="0" w:space="0" w:color="auto"/>
            <w:left w:val="none" w:sz="0" w:space="0" w:color="auto"/>
            <w:bottom w:val="none" w:sz="0" w:space="0" w:color="auto"/>
            <w:right w:val="none" w:sz="0" w:space="0" w:color="auto"/>
          </w:divBdr>
        </w:div>
      </w:divsChild>
    </w:div>
    <w:div w:id="337999685">
      <w:bodyDiv w:val="1"/>
      <w:marLeft w:val="0"/>
      <w:marRight w:val="0"/>
      <w:marTop w:val="0"/>
      <w:marBottom w:val="0"/>
      <w:divBdr>
        <w:top w:val="none" w:sz="0" w:space="0" w:color="auto"/>
        <w:left w:val="none" w:sz="0" w:space="0" w:color="auto"/>
        <w:bottom w:val="none" w:sz="0" w:space="0" w:color="auto"/>
        <w:right w:val="none" w:sz="0" w:space="0" w:color="auto"/>
      </w:divBdr>
      <w:divsChild>
        <w:div w:id="1202208068">
          <w:marLeft w:val="0"/>
          <w:marRight w:val="0"/>
          <w:marTop w:val="0"/>
          <w:marBottom w:val="0"/>
          <w:divBdr>
            <w:top w:val="none" w:sz="0" w:space="0" w:color="auto"/>
            <w:left w:val="none" w:sz="0" w:space="0" w:color="auto"/>
            <w:bottom w:val="none" w:sz="0" w:space="0" w:color="auto"/>
            <w:right w:val="none" w:sz="0" w:space="0" w:color="auto"/>
          </w:divBdr>
        </w:div>
        <w:div w:id="1704549379">
          <w:marLeft w:val="0"/>
          <w:marRight w:val="0"/>
          <w:marTop w:val="0"/>
          <w:marBottom w:val="0"/>
          <w:divBdr>
            <w:top w:val="none" w:sz="0" w:space="0" w:color="auto"/>
            <w:left w:val="none" w:sz="0" w:space="0" w:color="auto"/>
            <w:bottom w:val="none" w:sz="0" w:space="0" w:color="auto"/>
            <w:right w:val="none" w:sz="0" w:space="0" w:color="auto"/>
          </w:divBdr>
        </w:div>
      </w:divsChild>
    </w:div>
    <w:div w:id="358630703">
      <w:bodyDiv w:val="1"/>
      <w:marLeft w:val="0"/>
      <w:marRight w:val="0"/>
      <w:marTop w:val="0"/>
      <w:marBottom w:val="0"/>
      <w:divBdr>
        <w:top w:val="none" w:sz="0" w:space="0" w:color="auto"/>
        <w:left w:val="none" w:sz="0" w:space="0" w:color="auto"/>
        <w:bottom w:val="none" w:sz="0" w:space="0" w:color="auto"/>
        <w:right w:val="none" w:sz="0" w:space="0" w:color="auto"/>
      </w:divBdr>
      <w:divsChild>
        <w:div w:id="257950670">
          <w:marLeft w:val="0"/>
          <w:marRight w:val="0"/>
          <w:marTop w:val="0"/>
          <w:marBottom w:val="0"/>
          <w:divBdr>
            <w:top w:val="none" w:sz="0" w:space="0" w:color="auto"/>
            <w:left w:val="none" w:sz="0" w:space="0" w:color="auto"/>
            <w:bottom w:val="none" w:sz="0" w:space="0" w:color="auto"/>
            <w:right w:val="none" w:sz="0" w:space="0" w:color="auto"/>
          </w:divBdr>
        </w:div>
        <w:div w:id="2071146423">
          <w:marLeft w:val="0"/>
          <w:marRight w:val="0"/>
          <w:marTop w:val="0"/>
          <w:marBottom w:val="0"/>
          <w:divBdr>
            <w:top w:val="none" w:sz="0" w:space="0" w:color="auto"/>
            <w:left w:val="none" w:sz="0" w:space="0" w:color="auto"/>
            <w:bottom w:val="none" w:sz="0" w:space="0" w:color="auto"/>
            <w:right w:val="none" w:sz="0" w:space="0" w:color="auto"/>
          </w:divBdr>
        </w:div>
      </w:divsChild>
    </w:div>
    <w:div w:id="364135384">
      <w:bodyDiv w:val="1"/>
      <w:marLeft w:val="0"/>
      <w:marRight w:val="0"/>
      <w:marTop w:val="0"/>
      <w:marBottom w:val="0"/>
      <w:divBdr>
        <w:top w:val="none" w:sz="0" w:space="0" w:color="auto"/>
        <w:left w:val="none" w:sz="0" w:space="0" w:color="auto"/>
        <w:bottom w:val="none" w:sz="0" w:space="0" w:color="auto"/>
        <w:right w:val="none" w:sz="0" w:space="0" w:color="auto"/>
      </w:divBdr>
      <w:divsChild>
        <w:div w:id="645550561">
          <w:marLeft w:val="0"/>
          <w:marRight w:val="0"/>
          <w:marTop w:val="0"/>
          <w:marBottom w:val="0"/>
          <w:divBdr>
            <w:top w:val="none" w:sz="0" w:space="0" w:color="auto"/>
            <w:left w:val="none" w:sz="0" w:space="0" w:color="auto"/>
            <w:bottom w:val="none" w:sz="0" w:space="0" w:color="auto"/>
            <w:right w:val="none" w:sz="0" w:space="0" w:color="auto"/>
          </w:divBdr>
        </w:div>
        <w:div w:id="1401824779">
          <w:marLeft w:val="0"/>
          <w:marRight w:val="0"/>
          <w:marTop w:val="0"/>
          <w:marBottom w:val="0"/>
          <w:divBdr>
            <w:top w:val="none" w:sz="0" w:space="0" w:color="auto"/>
            <w:left w:val="none" w:sz="0" w:space="0" w:color="auto"/>
            <w:bottom w:val="none" w:sz="0" w:space="0" w:color="auto"/>
            <w:right w:val="none" w:sz="0" w:space="0" w:color="auto"/>
          </w:divBdr>
        </w:div>
      </w:divsChild>
    </w:div>
    <w:div w:id="50745152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06896405">
      <w:bodyDiv w:val="1"/>
      <w:marLeft w:val="0"/>
      <w:marRight w:val="0"/>
      <w:marTop w:val="0"/>
      <w:marBottom w:val="0"/>
      <w:divBdr>
        <w:top w:val="none" w:sz="0" w:space="0" w:color="auto"/>
        <w:left w:val="none" w:sz="0" w:space="0" w:color="auto"/>
        <w:bottom w:val="none" w:sz="0" w:space="0" w:color="auto"/>
        <w:right w:val="none" w:sz="0" w:space="0" w:color="auto"/>
      </w:divBdr>
      <w:divsChild>
        <w:div w:id="255988472">
          <w:marLeft w:val="0"/>
          <w:marRight w:val="0"/>
          <w:marTop w:val="0"/>
          <w:marBottom w:val="0"/>
          <w:divBdr>
            <w:top w:val="none" w:sz="0" w:space="0" w:color="auto"/>
            <w:left w:val="none" w:sz="0" w:space="0" w:color="auto"/>
            <w:bottom w:val="none" w:sz="0" w:space="0" w:color="auto"/>
            <w:right w:val="none" w:sz="0" w:space="0" w:color="auto"/>
          </w:divBdr>
        </w:div>
        <w:div w:id="1855142493">
          <w:marLeft w:val="0"/>
          <w:marRight w:val="0"/>
          <w:marTop w:val="0"/>
          <w:marBottom w:val="0"/>
          <w:divBdr>
            <w:top w:val="none" w:sz="0" w:space="0" w:color="auto"/>
            <w:left w:val="none" w:sz="0" w:space="0" w:color="auto"/>
            <w:bottom w:val="none" w:sz="0" w:space="0" w:color="auto"/>
            <w:right w:val="none" w:sz="0" w:space="0" w:color="auto"/>
          </w:divBdr>
        </w:div>
      </w:divsChild>
    </w:div>
    <w:div w:id="838039636">
      <w:bodyDiv w:val="1"/>
      <w:marLeft w:val="0"/>
      <w:marRight w:val="0"/>
      <w:marTop w:val="0"/>
      <w:marBottom w:val="0"/>
      <w:divBdr>
        <w:top w:val="none" w:sz="0" w:space="0" w:color="auto"/>
        <w:left w:val="none" w:sz="0" w:space="0" w:color="auto"/>
        <w:bottom w:val="none" w:sz="0" w:space="0" w:color="auto"/>
        <w:right w:val="none" w:sz="0" w:space="0" w:color="auto"/>
      </w:divBdr>
      <w:divsChild>
        <w:div w:id="906232261">
          <w:marLeft w:val="0"/>
          <w:marRight w:val="0"/>
          <w:marTop w:val="0"/>
          <w:marBottom w:val="0"/>
          <w:divBdr>
            <w:top w:val="none" w:sz="0" w:space="0" w:color="auto"/>
            <w:left w:val="none" w:sz="0" w:space="0" w:color="auto"/>
            <w:bottom w:val="none" w:sz="0" w:space="0" w:color="auto"/>
            <w:right w:val="none" w:sz="0" w:space="0" w:color="auto"/>
          </w:divBdr>
        </w:div>
        <w:div w:id="1988053422">
          <w:marLeft w:val="0"/>
          <w:marRight w:val="0"/>
          <w:marTop w:val="0"/>
          <w:marBottom w:val="0"/>
          <w:divBdr>
            <w:top w:val="none" w:sz="0" w:space="0" w:color="auto"/>
            <w:left w:val="none" w:sz="0" w:space="0" w:color="auto"/>
            <w:bottom w:val="none" w:sz="0" w:space="0" w:color="auto"/>
            <w:right w:val="none" w:sz="0" w:space="0" w:color="auto"/>
          </w:divBdr>
        </w:div>
      </w:divsChild>
    </w:div>
    <w:div w:id="889456088">
      <w:bodyDiv w:val="1"/>
      <w:marLeft w:val="0"/>
      <w:marRight w:val="0"/>
      <w:marTop w:val="0"/>
      <w:marBottom w:val="0"/>
      <w:divBdr>
        <w:top w:val="none" w:sz="0" w:space="0" w:color="auto"/>
        <w:left w:val="none" w:sz="0" w:space="0" w:color="auto"/>
        <w:bottom w:val="none" w:sz="0" w:space="0" w:color="auto"/>
        <w:right w:val="none" w:sz="0" w:space="0" w:color="auto"/>
      </w:divBdr>
      <w:divsChild>
        <w:div w:id="134955999">
          <w:marLeft w:val="0"/>
          <w:marRight w:val="0"/>
          <w:marTop w:val="0"/>
          <w:marBottom w:val="0"/>
          <w:divBdr>
            <w:top w:val="none" w:sz="0" w:space="0" w:color="auto"/>
            <w:left w:val="none" w:sz="0" w:space="0" w:color="auto"/>
            <w:bottom w:val="none" w:sz="0" w:space="0" w:color="auto"/>
            <w:right w:val="none" w:sz="0" w:space="0" w:color="auto"/>
          </w:divBdr>
        </w:div>
        <w:div w:id="613168688">
          <w:marLeft w:val="0"/>
          <w:marRight w:val="0"/>
          <w:marTop w:val="0"/>
          <w:marBottom w:val="0"/>
          <w:divBdr>
            <w:top w:val="none" w:sz="0" w:space="0" w:color="auto"/>
            <w:left w:val="none" w:sz="0" w:space="0" w:color="auto"/>
            <w:bottom w:val="none" w:sz="0" w:space="0" w:color="auto"/>
            <w:right w:val="none" w:sz="0" w:space="0" w:color="auto"/>
          </w:divBdr>
        </w:div>
        <w:div w:id="1328824892">
          <w:marLeft w:val="0"/>
          <w:marRight w:val="0"/>
          <w:marTop w:val="0"/>
          <w:marBottom w:val="0"/>
          <w:divBdr>
            <w:top w:val="none" w:sz="0" w:space="0" w:color="auto"/>
            <w:left w:val="none" w:sz="0" w:space="0" w:color="auto"/>
            <w:bottom w:val="none" w:sz="0" w:space="0" w:color="auto"/>
            <w:right w:val="none" w:sz="0" w:space="0" w:color="auto"/>
          </w:divBdr>
        </w:div>
        <w:div w:id="1915698859">
          <w:marLeft w:val="0"/>
          <w:marRight w:val="0"/>
          <w:marTop w:val="0"/>
          <w:marBottom w:val="0"/>
          <w:divBdr>
            <w:top w:val="none" w:sz="0" w:space="0" w:color="auto"/>
            <w:left w:val="none" w:sz="0" w:space="0" w:color="auto"/>
            <w:bottom w:val="none" w:sz="0" w:space="0" w:color="auto"/>
            <w:right w:val="none" w:sz="0" w:space="0" w:color="auto"/>
          </w:divBdr>
        </w:div>
      </w:divsChild>
    </w:div>
    <w:div w:id="1023748516">
      <w:bodyDiv w:val="1"/>
      <w:marLeft w:val="0"/>
      <w:marRight w:val="0"/>
      <w:marTop w:val="0"/>
      <w:marBottom w:val="0"/>
      <w:divBdr>
        <w:top w:val="none" w:sz="0" w:space="0" w:color="auto"/>
        <w:left w:val="none" w:sz="0" w:space="0" w:color="auto"/>
        <w:bottom w:val="none" w:sz="0" w:space="0" w:color="auto"/>
        <w:right w:val="none" w:sz="0" w:space="0" w:color="auto"/>
      </w:divBdr>
      <w:divsChild>
        <w:div w:id="17048827">
          <w:marLeft w:val="0"/>
          <w:marRight w:val="0"/>
          <w:marTop w:val="0"/>
          <w:marBottom w:val="0"/>
          <w:divBdr>
            <w:top w:val="none" w:sz="0" w:space="0" w:color="auto"/>
            <w:left w:val="none" w:sz="0" w:space="0" w:color="auto"/>
            <w:bottom w:val="none" w:sz="0" w:space="0" w:color="auto"/>
            <w:right w:val="none" w:sz="0" w:space="0" w:color="auto"/>
          </w:divBdr>
        </w:div>
        <w:div w:id="838889136">
          <w:marLeft w:val="0"/>
          <w:marRight w:val="0"/>
          <w:marTop w:val="0"/>
          <w:marBottom w:val="0"/>
          <w:divBdr>
            <w:top w:val="none" w:sz="0" w:space="0" w:color="auto"/>
            <w:left w:val="none" w:sz="0" w:space="0" w:color="auto"/>
            <w:bottom w:val="none" w:sz="0" w:space="0" w:color="auto"/>
            <w:right w:val="none" w:sz="0" w:space="0" w:color="auto"/>
          </w:divBdr>
        </w:div>
        <w:div w:id="1220632260">
          <w:marLeft w:val="0"/>
          <w:marRight w:val="0"/>
          <w:marTop w:val="0"/>
          <w:marBottom w:val="0"/>
          <w:divBdr>
            <w:top w:val="none" w:sz="0" w:space="0" w:color="auto"/>
            <w:left w:val="none" w:sz="0" w:space="0" w:color="auto"/>
            <w:bottom w:val="none" w:sz="0" w:space="0" w:color="auto"/>
            <w:right w:val="none" w:sz="0" w:space="0" w:color="auto"/>
          </w:divBdr>
        </w:div>
      </w:divsChild>
    </w:div>
    <w:div w:id="1204365268">
      <w:bodyDiv w:val="1"/>
      <w:marLeft w:val="0"/>
      <w:marRight w:val="0"/>
      <w:marTop w:val="0"/>
      <w:marBottom w:val="0"/>
      <w:divBdr>
        <w:top w:val="none" w:sz="0" w:space="0" w:color="auto"/>
        <w:left w:val="none" w:sz="0" w:space="0" w:color="auto"/>
        <w:bottom w:val="none" w:sz="0" w:space="0" w:color="auto"/>
        <w:right w:val="none" w:sz="0" w:space="0" w:color="auto"/>
      </w:divBdr>
      <w:divsChild>
        <w:div w:id="105776666">
          <w:marLeft w:val="0"/>
          <w:marRight w:val="0"/>
          <w:marTop w:val="0"/>
          <w:marBottom w:val="0"/>
          <w:divBdr>
            <w:top w:val="none" w:sz="0" w:space="0" w:color="auto"/>
            <w:left w:val="none" w:sz="0" w:space="0" w:color="auto"/>
            <w:bottom w:val="none" w:sz="0" w:space="0" w:color="auto"/>
            <w:right w:val="none" w:sz="0" w:space="0" w:color="auto"/>
          </w:divBdr>
        </w:div>
        <w:div w:id="379986985">
          <w:marLeft w:val="0"/>
          <w:marRight w:val="0"/>
          <w:marTop w:val="0"/>
          <w:marBottom w:val="0"/>
          <w:divBdr>
            <w:top w:val="none" w:sz="0" w:space="0" w:color="auto"/>
            <w:left w:val="none" w:sz="0" w:space="0" w:color="auto"/>
            <w:bottom w:val="none" w:sz="0" w:space="0" w:color="auto"/>
            <w:right w:val="none" w:sz="0" w:space="0" w:color="auto"/>
          </w:divBdr>
        </w:div>
        <w:div w:id="949895832">
          <w:marLeft w:val="0"/>
          <w:marRight w:val="0"/>
          <w:marTop w:val="0"/>
          <w:marBottom w:val="0"/>
          <w:divBdr>
            <w:top w:val="none" w:sz="0" w:space="0" w:color="auto"/>
            <w:left w:val="none" w:sz="0" w:space="0" w:color="auto"/>
            <w:bottom w:val="none" w:sz="0" w:space="0" w:color="auto"/>
            <w:right w:val="none" w:sz="0" w:space="0" w:color="auto"/>
          </w:divBdr>
        </w:div>
        <w:div w:id="1052730493">
          <w:marLeft w:val="0"/>
          <w:marRight w:val="0"/>
          <w:marTop w:val="0"/>
          <w:marBottom w:val="0"/>
          <w:divBdr>
            <w:top w:val="none" w:sz="0" w:space="0" w:color="auto"/>
            <w:left w:val="none" w:sz="0" w:space="0" w:color="auto"/>
            <w:bottom w:val="none" w:sz="0" w:space="0" w:color="auto"/>
            <w:right w:val="none" w:sz="0" w:space="0" w:color="auto"/>
          </w:divBdr>
        </w:div>
        <w:div w:id="1502432006">
          <w:marLeft w:val="0"/>
          <w:marRight w:val="0"/>
          <w:marTop w:val="0"/>
          <w:marBottom w:val="0"/>
          <w:divBdr>
            <w:top w:val="none" w:sz="0" w:space="0" w:color="auto"/>
            <w:left w:val="none" w:sz="0" w:space="0" w:color="auto"/>
            <w:bottom w:val="none" w:sz="0" w:space="0" w:color="auto"/>
            <w:right w:val="none" w:sz="0" w:space="0" w:color="auto"/>
          </w:divBdr>
        </w:div>
        <w:div w:id="1753695459">
          <w:marLeft w:val="0"/>
          <w:marRight w:val="0"/>
          <w:marTop w:val="0"/>
          <w:marBottom w:val="0"/>
          <w:divBdr>
            <w:top w:val="none" w:sz="0" w:space="0" w:color="auto"/>
            <w:left w:val="none" w:sz="0" w:space="0" w:color="auto"/>
            <w:bottom w:val="none" w:sz="0" w:space="0" w:color="auto"/>
            <w:right w:val="none" w:sz="0" w:space="0" w:color="auto"/>
          </w:divBdr>
        </w:div>
      </w:divsChild>
    </w:div>
    <w:div w:id="1236628578">
      <w:bodyDiv w:val="1"/>
      <w:marLeft w:val="0"/>
      <w:marRight w:val="0"/>
      <w:marTop w:val="0"/>
      <w:marBottom w:val="0"/>
      <w:divBdr>
        <w:top w:val="none" w:sz="0" w:space="0" w:color="auto"/>
        <w:left w:val="none" w:sz="0" w:space="0" w:color="auto"/>
        <w:bottom w:val="none" w:sz="0" w:space="0" w:color="auto"/>
        <w:right w:val="none" w:sz="0" w:space="0" w:color="auto"/>
      </w:divBdr>
      <w:divsChild>
        <w:div w:id="116796574">
          <w:marLeft w:val="0"/>
          <w:marRight w:val="0"/>
          <w:marTop w:val="0"/>
          <w:marBottom w:val="0"/>
          <w:divBdr>
            <w:top w:val="none" w:sz="0" w:space="0" w:color="auto"/>
            <w:left w:val="none" w:sz="0" w:space="0" w:color="auto"/>
            <w:bottom w:val="none" w:sz="0" w:space="0" w:color="auto"/>
            <w:right w:val="none" w:sz="0" w:space="0" w:color="auto"/>
          </w:divBdr>
        </w:div>
        <w:div w:id="453256078">
          <w:marLeft w:val="0"/>
          <w:marRight w:val="0"/>
          <w:marTop w:val="0"/>
          <w:marBottom w:val="0"/>
          <w:divBdr>
            <w:top w:val="none" w:sz="0" w:space="0" w:color="auto"/>
            <w:left w:val="none" w:sz="0" w:space="0" w:color="auto"/>
            <w:bottom w:val="none" w:sz="0" w:space="0" w:color="auto"/>
            <w:right w:val="none" w:sz="0" w:space="0" w:color="auto"/>
          </w:divBdr>
        </w:div>
        <w:div w:id="789664752">
          <w:marLeft w:val="0"/>
          <w:marRight w:val="0"/>
          <w:marTop w:val="0"/>
          <w:marBottom w:val="0"/>
          <w:divBdr>
            <w:top w:val="none" w:sz="0" w:space="0" w:color="auto"/>
            <w:left w:val="none" w:sz="0" w:space="0" w:color="auto"/>
            <w:bottom w:val="none" w:sz="0" w:space="0" w:color="auto"/>
            <w:right w:val="none" w:sz="0" w:space="0" w:color="auto"/>
          </w:divBdr>
        </w:div>
        <w:div w:id="1265070445">
          <w:marLeft w:val="0"/>
          <w:marRight w:val="0"/>
          <w:marTop w:val="0"/>
          <w:marBottom w:val="0"/>
          <w:divBdr>
            <w:top w:val="none" w:sz="0" w:space="0" w:color="auto"/>
            <w:left w:val="none" w:sz="0" w:space="0" w:color="auto"/>
            <w:bottom w:val="none" w:sz="0" w:space="0" w:color="auto"/>
            <w:right w:val="none" w:sz="0" w:space="0" w:color="auto"/>
          </w:divBdr>
        </w:div>
      </w:divsChild>
    </w:div>
    <w:div w:id="1273439450">
      <w:bodyDiv w:val="1"/>
      <w:marLeft w:val="0"/>
      <w:marRight w:val="0"/>
      <w:marTop w:val="0"/>
      <w:marBottom w:val="0"/>
      <w:divBdr>
        <w:top w:val="none" w:sz="0" w:space="0" w:color="auto"/>
        <w:left w:val="none" w:sz="0" w:space="0" w:color="auto"/>
        <w:bottom w:val="none" w:sz="0" w:space="0" w:color="auto"/>
        <w:right w:val="none" w:sz="0" w:space="0" w:color="auto"/>
      </w:divBdr>
      <w:divsChild>
        <w:div w:id="268317306">
          <w:marLeft w:val="0"/>
          <w:marRight w:val="0"/>
          <w:marTop w:val="0"/>
          <w:marBottom w:val="0"/>
          <w:divBdr>
            <w:top w:val="none" w:sz="0" w:space="0" w:color="auto"/>
            <w:left w:val="none" w:sz="0" w:space="0" w:color="auto"/>
            <w:bottom w:val="none" w:sz="0" w:space="0" w:color="auto"/>
            <w:right w:val="none" w:sz="0" w:space="0" w:color="auto"/>
          </w:divBdr>
        </w:div>
        <w:div w:id="437674717">
          <w:marLeft w:val="0"/>
          <w:marRight w:val="0"/>
          <w:marTop w:val="0"/>
          <w:marBottom w:val="0"/>
          <w:divBdr>
            <w:top w:val="none" w:sz="0" w:space="0" w:color="auto"/>
            <w:left w:val="none" w:sz="0" w:space="0" w:color="auto"/>
            <w:bottom w:val="none" w:sz="0" w:space="0" w:color="auto"/>
            <w:right w:val="none" w:sz="0" w:space="0" w:color="auto"/>
          </w:divBdr>
        </w:div>
      </w:divsChild>
    </w:div>
    <w:div w:id="1390377810">
      <w:bodyDiv w:val="1"/>
      <w:marLeft w:val="0"/>
      <w:marRight w:val="0"/>
      <w:marTop w:val="0"/>
      <w:marBottom w:val="0"/>
      <w:divBdr>
        <w:top w:val="none" w:sz="0" w:space="0" w:color="auto"/>
        <w:left w:val="none" w:sz="0" w:space="0" w:color="auto"/>
        <w:bottom w:val="none" w:sz="0" w:space="0" w:color="auto"/>
        <w:right w:val="none" w:sz="0" w:space="0" w:color="auto"/>
      </w:divBdr>
    </w:div>
    <w:div w:id="1438133154">
      <w:bodyDiv w:val="1"/>
      <w:marLeft w:val="0"/>
      <w:marRight w:val="0"/>
      <w:marTop w:val="0"/>
      <w:marBottom w:val="0"/>
      <w:divBdr>
        <w:top w:val="none" w:sz="0" w:space="0" w:color="auto"/>
        <w:left w:val="none" w:sz="0" w:space="0" w:color="auto"/>
        <w:bottom w:val="none" w:sz="0" w:space="0" w:color="auto"/>
        <w:right w:val="none" w:sz="0" w:space="0" w:color="auto"/>
      </w:divBdr>
    </w:div>
    <w:div w:id="1458111276">
      <w:bodyDiv w:val="1"/>
      <w:marLeft w:val="0"/>
      <w:marRight w:val="0"/>
      <w:marTop w:val="0"/>
      <w:marBottom w:val="0"/>
      <w:divBdr>
        <w:top w:val="none" w:sz="0" w:space="0" w:color="auto"/>
        <w:left w:val="none" w:sz="0" w:space="0" w:color="auto"/>
        <w:bottom w:val="none" w:sz="0" w:space="0" w:color="auto"/>
        <w:right w:val="none" w:sz="0" w:space="0" w:color="auto"/>
      </w:divBdr>
      <w:divsChild>
        <w:div w:id="47807285">
          <w:marLeft w:val="0"/>
          <w:marRight w:val="0"/>
          <w:marTop w:val="0"/>
          <w:marBottom w:val="0"/>
          <w:divBdr>
            <w:top w:val="none" w:sz="0" w:space="0" w:color="auto"/>
            <w:left w:val="none" w:sz="0" w:space="0" w:color="auto"/>
            <w:bottom w:val="none" w:sz="0" w:space="0" w:color="auto"/>
            <w:right w:val="none" w:sz="0" w:space="0" w:color="auto"/>
          </w:divBdr>
        </w:div>
        <w:div w:id="1043869009">
          <w:marLeft w:val="0"/>
          <w:marRight w:val="0"/>
          <w:marTop w:val="0"/>
          <w:marBottom w:val="0"/>
          <w:divBdr>
            <w:top w:val="none" w:sz="0" w:space="0" w:color="auto"/>
            <w:left w:val="none" w:sz="0" w:space="0" w:color="auto"/>
            <w:bottom w:val="none" w:sz="0" w:space="0" w:color="auto"/>
            <w:right w:val="none" w:sz="0" w:space="0" w:color="auto"/>
          </w:divBdr>
        </w:div>
      </w:divsChild>
    </w:div>
    <w:div w:id="1474785899">
      <w:bodyDiv w:val="1"/>
      <w:marLeft w:val="0"/>
      <w:marRight w:val="0"/>
      <w:marTop w:val="0"/>
      <w:marBottom w:val="0"/>
      <w:divBdr>
        <w:top w:val="none" w:sz="0" w:space="0" w:color="auto"/>
        <w:left w:val="none" w:sz="0" w:space="0" w:color="auto"/>
        <w:bottom w:val="none" w:sz="0" w:space="0" w:color="auto"/>
        <w:right w:val="none" w:sz="0" w:space="0" w:color="auto"/>
      </w:divBdr>
      <w:divsChild>
        <w:div w:id="397635159">
          <w:marLeft w:val="0"/>
          <w:marRight w:val="0"/>
          <w:marTop w:val="0"/>
          <w:marBottom w:val="0"/>
          <w:divBdr>
            <w:top w:val="none" w:sz="0" w:space="0" w:color="auto"/>
            <w:left w:val="none" w:sz="0" w:space="0" w:color="auto"/>
            <w:bottom w:val="none" w:sz="0" w:space="0" w:color="auto"/>
            <w:right w:val="none" w:sz="0" w:space="0" w:color="auto"/>
          </w:divBdr>
        </w:div>
        <w:div w:id="505944550">
          <w:marLeft w:val="0"/>
          <w:marRight w:val="0"/>
          <w:marTop w:val="0"/>
          <w:marBottom w:val="0"/>
          <w:divBdr>
            <w:top w:val="none" w:sz="0" w:space="0" w:color="auto"/>
            <w:left w:val="none" w:sz="0" w:space="0" w:color="auto"/>
            <w:bottom w:val="none" w:sz="0" w:space="0" w:color="auto"/>
            <w:right w:val="none" w:sz="0" w:space="0" w:color="auto"/>
          </w:divBdr>
        </w:div>
        <w:div w:id="704789497">
          <w:marLeft w:val="0"/>
          <w:marRight w:val="0"/>
          <w:marTop w:val="0"/>
          <w:marBottom w:val="0"/>
          <w:divBdr>
            <w:top w:val="none" w:sz="0" w:space="0" w:color="auto"/>
            <w:left w:val="none" w:sz="0" w:space="0" w:color="auto"/>
            <w:bottom w:val="none" w:sz="0" w:space="0" w:color="auto"/>
            <w:right w:val="none" w:sz="0" w:space="0" w:color="auto"/>
          </w:divBdr>
        </w:div>
      </w:divsChild>
    </w:div>
    <w:div w:id="1510753951">
      <w:bodyDiv w:val="1"/>
      <w:marLeft w:val="0"/>
      <w:marRight w:val="0"/>
      <w:marTop w:val="0"/>
      <w:marBottom w:val="0"/>
      <w:divBdr>
        <w:top w:val="none" w:sz="0" w:space="0" w:color="auto"/>
        <w:left w:val="none" w:sz="0" w:space="0" w:color="auto"/>
        <w:bottom w:val="none" w:sz="0" w:space="0" w:color="auto"/>
        <w:right w:val="none" w:sz="0" w:space="0" w:color="auto"/>
      </w:divBdr>
      <w:divsChild>
        <w:div w:id="341278389">
          <w:marLeft w:val="0"/>
          <w:marRight w:val="0"/>
          <w:marTop w:val="0"/>
          <w:marBottom w:val="0"/>
          <w:divBdr>
            <w:top w:val="none" w:sz="0" w:space="0" w:color="auto"/>
            <w:left w:val="none" w:sz="0" w:space="0" w:color="auto"/>
            <w:bottom w:val="none" w:sz="0" w:space="0" w:color="auto"/>
            <w:right w:val="none" w:sz="0" w:space="0" w:color="auto"/>
          </w:divBdr>
        </w:div>
        <w:div w:id="556673373">
          <w:marLeft w:val="0"/>
          <w:marRight w:val="0"/>
          <w:marTop w:val="0"/>
          <w:marBottom w:val="0"/>
          <w:divBdr>
            <w:top w:val="none" w:sz="0" w:space="0" w:color="auto"/>
            <w:left w:val="none" w:sz="0" w:space="0" w:color="auto"/>
            <w:bottom w:val="none" w:sz="0" w:space="0" w:color="auto"/>
            <w:right w:val="none" w:sz="0" w:space="0" w:color="auto"/>
          </w:divBdr>
        </w:div>
        <w:div w:id="797800088">
          <w:marLeft w:val="0"/>
          <w:marRight w:val="0"/>
          <w:marTop w:val="0"/>
          <w:marBottom w:val="0"/>
          <w:divBdr>
            <w:top w:val="none" w:sz="0" w:space="0" w:color="auto"/>
            <w:left w:val="none" w:sz="0" w:space="0" w:color="auto"/>
            <w:bottom w:val="none" w:sz="0" w:space="0" w:color="auto"/>
            <w:right w:val="none" w:sz="0" w:space="0" w:color="auto"/>
          </w:divBdr>
        </w:div>
        <w:div w:id="1574314607">
          <w:marLeft w:val="0"/>
          <w:marRight w:val="0"/>
          <w:marTop w:val="0"/>
          <w:marBottom w:val="0"/>
          <w:divBdr>
            <w:top w:val="none" w:sz="0" w:space="0" w:color="auto"/>
            <w:left w:val="none" w:sz="0" w:space="0" w:color="auto"/>
            <w:bottom w:val="none" w:sz="0" w:space="0" w:color="auto"/>
            <w:right w:val="none" w:sz="0" w:space="0" w:color="auto"/>
          </w:divBdr>
        </w:div>
      </w:divsChild>
    </w:div>
    <w:div w:id="1582445349">
      <w:bodyDiv w:val="1"/>
      <w:marLeft w:val="0"/>
      <w:marRight w:val="0"/>
      <w:marTop w:val="0"/>
      <w:marBottom w:val="0"/>
      <w:divBdr>
        <w:top w:val="none" w:sz="0" w:space="0" w:color="auto"/>
        <w:left w:val="none" w:sz="0" w:space="0" w:color="auto"/>
        <w:bottom w:val="none" w:sz="0" w:space="0" w:color="auto"/>
        <w:right w:val="none" w:sz="0" w:space="0" w:color="auto"/>
      </w:divBdr>
      <w:divsChild>
        <w:div w:id="427041540">
          <w:marLeft w:val="0"/>
          <w:marRight w:val="0"/>
          <w:marTop w:val="0"/>
          <w:marBottom w:val="0"/>
          <w:divBdr>
            <w:top w:val="none" w:sz="0" w:space="0" w:color="auto"/>
            <w:left w:val="none" w:sz="0" w:space="0" w:color="auto"/>
            <w:bottom w:val="none" w:sz="0" w:space="0" w:color="auto"/>
            <w:right w:val="none" w:sz="0" w:space="0" w:color="auto"/>
          </w:divBdr>
        </w:div>
        <w:div w:id="1442607912">
          <w:marLeft w:val="0"/>
          <w:marRight w:val="0"/>
          <w:marTop w:val="0"/>
          <w:marBottom w:val="0"/>
          <w:divBdr>
            <w:top w:val="none" w:sz="0" w:space="0" w:color="auto"/>
            <w:left w:val="none" w:sz="0" w:space="0" w:color="auto"/>
            <w:bottom w:val="none" w:sz="0" w:space="0" w:color="auto"/>
            <w:right w:val="none" w:sz="0" w:space="0" w:color="auto"/>
          </w:divBdr>
        </w:div>
        <w:div w:id="1731804183">
          <w:marLeft w:val="0"/>
          <w:marRight w:val="0"/>
          <w:marTop w:val="0"/>
          <w:marBottom w:val="0"/>
          <w:divBdr>
            <w:top w:val="none" w:sz="0" w:space="0" w:color="auto"/>
            <w:left w:val="none" w:sz="0" w:space="0" w:color="auto"/>
            <w:bottom w:val="none" w:sz="0" w:space="0" w:color="auto"/>
            <w:right w:val="none" w:sz="0" w:space="0" w:color="auto"/>
          </w:divBdr>
        </w:div>
        <w:div w:id="1975138798">
          <w:marLeft w:val="0"/>
          <w:marRight w:val="0"/>
          <w:marTop w:val="0"/>
          <w:marBottom w:val="0"/>
          <w:divBdr>
            <w:top w:val="none" w:sz="0" w:space="0" w:color="auto"/>
            <w:left w:val="none" w:sz="0" w:space="0" w:color="auto"/>
            <w:bottom w:val="none" w:sz="0" w:space="0" w:color="auto"/>
            <w:right w:val="none" w:sz="0" w:space="0" w:color="auto"/>
          </w:divBdr>
        </w:div>
      </w:divsChild>
    </w:div>
    <w:div w:id="1598824707">
      <w:bodyDiv w:val="1"/>
      <w:marLeft w:val="0"/>
      <w:marRight w:val="0"/>
      <w:marTop w:val="0"/>
      <w:marBottom w:val="0"/>
      <w:divBdr>
        <w:top w:val="none" w:sz="0" w:space="0" w:color="auto"/>
        <w:left w:val="none" w:sz="0" w:space="0" w:color="auto"/>
        <w:bottom w:val="none" w:sz="0" w:space="0" w:color="auto"/>
        <w:right w:val="none" w:sz="0" w:space="0" w:color="auto"/>
      </w:divBdr>
      <w:divsChild>
        <w:div w:id="113789110">
          <w:marLeft w:val="0"/>
          <w:marRight w:val="0"/>
          <w:marTop w:val="0"/>
          <w:marBottom w:val="0"/>
          <w:divBdr>
            <w:top w:val="none" w:sz="0" w:space="0" w:color="auto"/>
            <w:left w:val="none" w:sz="0" w:space="0" w:color="auto"/>
            <w:bottom w:val="none" w:sz="0" w:space="0" w:color="auto"/>
            <w:right w:val="none" w:sz="0" w:space="0" w:color="auto"/>
          </w:divBdr>
        </w:div>
        <w:div w:id="281573687">
          <w:marLeft w:val="0"/>
          <w:marRight w:val="0"/>
          <w:marTop w:val="0"/>
          <w:marBottom w:val="0"/>
          <w:divBdr>
            <w:top w:val="none" w:sz="0" w:space="0" w:color="auto"/>
            <w:left w:val="none" w:sz="0" w:space="0" w:color="auto"/>
            <w:bottom w:val="none" w:sz="0" w:space="0" w:color="auto"/>
            <w:right w:val="none" w:sz="0" w:space="0" w:color="auto"/>
          </w:divBdr>
        </w:div>
        <w:div w:id="1505590393">
          <w:marLeft w:val="0"/>
          <w:marRight w:val="0"/>
          <w:marTop w:val="0"/>
          <w:marBottom w:val="0"/>
          <w:divBdr>
            <w:top w:val="none" w:sz="0" w:space="0" w:color="auto"/>
            <w:left w:val="none" w:sz="0" w:space="0" w:color="auto"/>
            <w:bottom w:val="none" w:sz="0" w:space="0" w:color="auto"/>
            <w:right w:val="none" w:sz="0" w:space="0" w:color="auto"/>
          </w:divBdr>
        </w:div>
      </w:divsChild>
    </w:div>
    <w:div w:id="1607813020">
      <w:bodyDiv w:val="1"/>
      <w:marLeft w:val="0"/>
      <w:marRight w:val="0"/>
      <w:marTop w:val="0"/>
      <w:marBottom w:val="0"/>
      <w:divBdr>
        <w:top w:val="none" w:sz="0" w:space="0" w:color="auto"/>
        <w:left w:val="none" w:sz="0" w:space="0" w:color="auto"/>
        <w:bottom w:val="none" w:sz="0" w:space="0" w:color="auto"/>
        <w:right w:val="none" w:sz="0" w:space="0" w:color="auto"/>
      </w:divBdr>
      <w:divsChild>
        <w:div w:id="43649204">
          <w:marLeft w:val="0"/>
          <w:marRight w:val="0"/>
          <w:marTop w:val="0"/>
          <w:marBottom w:val="0"/>
          <w:divBdr>
            <w:top w:val="none" w:sz="0" w:space="0" w:color="auto"/>
            <w:left w:val="none" w:sz="0" w:space="0" w:color="auto"/>
            <w:bottom w:val="none" w:sz="0" w:space="0" w:color="auto"/>
            <w:right w:val="none" w:sz="0" w:space="0" w:color="auto"/>
          </w:divBdr>
        </w:div>
        <w:div w:id="2116172821">
          <w:marLeft w:val="0"/>
          <w:marRight w:val="0"/>
          <w:marTop w:val="0"/>
          <w:marBottom w:val="0"/>
          <w:divBdr>
            <w:top w:val="none" w:sz="0" w:space="0" w:color="auto"/>
            <w:left w:val="none" w:sz="0" w:space="0" w:color="auto"/>
            <w:bottom w:val="none" w:sz="0" w:space="0" w:color="auto"/>
            <w:right w:val="none" w:sz="0" w:space="0" w:color="auto"/>
          </w:divBdr>
        </w:div>
      </w:divsChild>
    </w:div>
    <w:div w:id="1650095417">
      <w:bodyDiv w:val="1"/>
      <w:marLeft w:val="0"/>
      <w:marRight w:val="0"/>
      <w:marTop w:val="0"/>
      <w:marBottom w:val="0"/>
      <w:divBdr>
        <w:top w:val="none" w:sz="0" w:space="0" w:color="auto"/>
        <w:left w:val="none" w:sz="0" w:space="0" w:color="auto"/>
        <w:bottom w:val="none" w:sz="0" w:space="0" w:color="auto"/>
        <w:right w:val="none" w:sz="0" w:space="0" w:color="auto"/>
      </w:divBdr>
      <w:divsChild>
        <w:div w:id="129061294">
          <w:marLeft w:val="0"/>
          <w:marRight w:val="0"/>
          <w:marTop w:val="0"/>
          <w:marBottom w:val="0"/>
          <w:divBdr>
            <w:top w:val="none" w:sz="0" w:space="0" w:color="auto"/>
            <w:left w:val="none" w:sz="0" w:space="0" w:color="auto"/>
            <w:bottom w:val="none" w:sz="0" w:space="0" w:color="auto"/>
            <w:right w:val="none" w:sz="0" w:space="0" w:color="auto"/>
          </w:divBdr>
        </w:div>
        <w:div w:id="374427306">
          <w:marLeft w:val="0"/>
          <w:marRight w:val="0"/>
          <w:marTop w:val="0"/>
          <w:marBottom w:val="0"/>
          <w:divBdr>
            <w:top w:val="none" w:sz="0" w:space="0" w:color="auto"/>
            <w:left w:val="none" w:sz="0" w:space="0" w:color="auto"/>
            <w:bottom w:val="none" w:sz="0" w:space="0" w:color="auto"/>
            <w:right w:val="none" w:sz="0" w:space="0" w:color="auto"/>
          </w:divBdr>
        </w:div>
      </w:divsChild>
    </w:div>
    <w:div w:id="1651129838">
      <w:bodyDiv w:val="1"/>
      <w:marLeft w:val="0"/>
      <w:marRight w:val="0"/>
      <w:marTop w:val="0"/>
      <w:marBottom w:val="0"/>
      <w:divBdr>
        <w:top w:val="none" w:sz="0" w:space="0" w:color="auto"/>
        <w:left w:val="none" w:sz="0" w:space="0" w:color="auto"/>
        <w:bottom w:val="none" w:sz="0" w:space="0" w:color="auto"/>
        <w:right w:val="none" w:sz="0" w:space="0" w:color="auto"/>
      </w:divBdr>
      <w:divsChild>
        <w:div w:id="292100380">
          <w:marLeft w:val="0"/>
          <w:marRight w:val="0"/>
          <w:marTop w:val="0"/>
          <w:marBottom w:val="0"/>
          <w:divBdr>
            <w:top w:val="none" w:sz="0" w:space="0" w:color="auto"/>
            <w:left w:val="none" w:sz="0" w:space="0" w:color="auto"/>
            <w:bottom w:val="none" w:sz="0" w:space="0" w:color="auto"/>
            <w:right w:val="none" w:sz="0" w:space="0" w:color="auto"/>
          </w:divBdr>
        </w:div>
        <w:div w:id="1942906537">
          <w:marLeft w:val="0"/>
          <w:marRight w:val="0"/>
          <w:marTop w:val="0"/>
          <w:marBottom w:val="0"/>
          <w:divBdr>
            <w:top w:val="none" w:sz="0" w:space="0" w:color="auto"/>
            <w:left w:val="none" w:sz="0" w:space="0" w:color="auto"/>
            <w:bottom w:val="none" w:sz="0" w:space="0" w:color="auto"/>
            <w:right w:val="none" w:sz="0" w:space="0" w:color="auto"/>
          </w:divBdr>
        </w:div>
      </w:divsChild>
    </w:div>
    <w:div w:id="1761873719">
      <w:bodyDiv w:val="1"/>
      <w:marLeft w:val="0"/>
      <w:marRight w:val="0"/>
      <w:marTop w:val="0"/>
      <w:marBottom w:val="0"/>
      <w:divBdr>
        <w:top w:val="none" w:sz="0" w:space="0" w:color="auto"/>
        <w:left w:val="none" w:sz="0" w:space="0" w:color="auto"/>
        <w:bottom w:val="none" w:sz="0" w:space="0" w:color="auto"/>
        <w:right w:val="none" w:sz="0" w:space="0" w:color="auto"/>
      </w:divBdr>
      <w:divsChild>
        <w:div w:id="587158620">
          <w:marLeft w:val="0"/>
          <w:marRight w:val="0"/>
          <w:marTop w:val="0"/>
          <w:marBottom w:val="0"/>
          <w:divBdr>
            <w:top w:val="none" w:sz="0" w:space="0" w:color="auto"/>
            <w:left w:val="none" w:sz="0" w:space="0" w:color="auto"/>
            <w:bottom w:val="none" w:sz="0" w:space="0" w:color="auto"/>
            <w:right w:val="none" w:sz="0" w:space="0" w:color="auto"/>
          </w:divBdr>
        </w:div>
        <w:div w:id="1467626637">
          <w:marLeft w:val="0"/>
          <w:marRight w:val="0"/>
          <w:marTop w:val="0"/>
          <w:marBottom w:val="0"/>
          <w:divBdr>
            <w:top w:val="none" w:sz="0" w:space="0" w:color="auto"/>
            <w:left w:val="none" w:sz="0" w:space="0" w:color="auto"/>
            <w:bottom w:val="none" w:sz="0" w:space="0" w:color="auto"/>
            <w:right w:val="none" w:sz="0" w:space="0" w:color="auto"/>
          </w:divBdr>
        </w:div>
      </w:divsChild>
    </w:div>
    <w:div w:id="1784491733">
      <w:bodyDiv w:val="1"/>
      <w:marLeft w:val="0"/>
      <w:marRight w:val="0"/>
      <w:marTop w:val="0"/>
      <w:marBottom w:val="0"/>
      <w:divBdr>
        <w:top w:val="none" w:sz="0" w:space="0" w:color="auto"/>
        <w:left w:val="none" w:sz="0" w:space="0" w:color="auto"/>
        <w:bottom w:val="none" w:sz="0" w:space="0" w:color="auto"/>
        <w:right w:val="none" w:sz="0" w:space="0" w:color="auto"/>
      </w:divBdr>
      <w:divsChild>
        <w:div w:id="391855866">
          <w:marLeft w:val="0"/>
          <w:marRight w:val="0"/>
          <w:marTop w:val="0"/>
          <w:marBottom w:val="0"/>
          <w:divBdr>
            <w:top w:val="none" w:sz="0" w:space="0" w:color="auto"/>
            <w:left w:val="none" w:sz="0" w:space="0" w:color="auto"/>
            <w:bottom w:val="none" w:sz="0" w:space="0" w:color="auto"/>
            <w:right w:val="none" w:sz="0" w:space="0" w:color="auto"/>
          </w:divBdr>
        </w:div>
        <w:div w:id="704451861">
          <w:marLeft w:val="0"/>
          <w:marRight w:val="0"/>
          <w:marTop w:val="0"/>
          <w:marBottom w:val="0"/>
          <w:divBdr>
            <w:top w:val="none" w:sz="0" w:space="0" w:color="auto"/>
            <w:left w:val="none" w:sz="0" w:space="0" w:color="auto"/>
            <w:bottom w:val="none" w:sz="0" w:space="0" w:color="auto"/>
            <w:right w:val="none" w:sz="0" w:space="0" w:color="auto"/>
          </w:divBdr>
        </w:div>
        <w:div w:id="1060251163">
          <w:marLeft w:val="0"/>
          <w:marRight w:val="0"/>
          <w:marTop w:val="0"/>
          <w:marBottom w:val="0"/>
          <w:divBdr>
            <w:top w:val="none" w:sz="0" w:space="0" w:color="auto"/>
            <w:left w:val="none" w:sz="0" w:space="0" w:color="auto"/>
            <w:bottom w:val="none" w:sz="0" w:space="0" w:color="auto"/>
            <w:right w:val="none" w:sz="0" w:space="0" w:color="auto"/>
          </w:divBdr>
        </w:div>
        <w:div w:id="1482044781">
          <w:marLeft w:val="0"/>
          <w:marRight w:val="0"/>
          <w:marTop w:val="0"/>
          <w:marBottom w:val="0"/>
          <w:divBdr>
            <w:top w:val="none" w:sz="0" w:space="0" w:color="auto"/>
            <w:left w:val="none" w:sz="0" w:space="0" w:color="auto"/>
            <w:bottom w:val="none" w:sz="0" w:space="0" w:color="auto"/>
            <w:right w:val="none" w:sz="0" w:space="0" w:color="auto"/>
          </w:divBdr>
        </w:div>
      </w:divsChild>
    </w:div>
    <w:div w:id="1803112586">
      <w:bodyDiv w:val="1"/>
      <w:marLeft w:val="0"/>
      <w:marRight w:val="0"/>
      <w:marTop w:val="0"/>
      <w:marBottom w:val="0"/>
      <w:divBdr>
        <w:top w:val="none" w:sz="0" w:space="0" w:color="auto"/>
        <w:left w:val="none" w:sz="0" w:space="0" w:color="auto"/>
        <w:bottom w:val="none" w:sz="0" w:space="0" w:color="auto"/>
        <w:right w:val="none" w:sz="0" w:space="0" w:color="auto"/>
      </w:divBdr>
      <w:divsChild>
        <w:div w:id="503740854">
          <w:marLeft w:val="0"/>
          <w:marRight w:val="0"/>
          <w:marTop w:val="0"/>
          <w:marBottom w:val="0"/>
          <w:divBdr>
            <w:top w:val="none" w:sz="0" w:space="0" w:color="auto"/>
            <w:left w:val="none" w:sz="0" w:space="0" w:color="auto"/>
            <w:bottom w:val="none" w:sz="0" w:space="0" w:color="auto"/>
            <w:right w:val="none" w:sz="0" w:space="0" w:color="auto"/>
          </w:divBdr>
        </w:div>
        <w:div w:id="554586210">
          <w:marLeft w:val="0"/>
          <w:marRight w:val="0"/>
          <w:marTop w:val="0"/>
          <w:marBottom w:val="0"/>
          <w:divBdr>
            <w:top w:val="none" w:sz="0" w:space="0" w:color="auto"/>
            <w:left w:val="none" w:sz="0" w:space="0" w:color="auto"/>
            <w:bottom w:val="none" w:sz="0" w:space="0" w:color="auto"/>
            <w:right w:val="none" w:sz="0" w:space="0" w:color="auto"/>
          </w:divBdr>
        </w:div>
        <w:div w:id="1478844000">
          <w:marLeft w:val="0"/>
          <w:marRight w:val="0"/>
          <w:marTop w:val="0"/>
          <w:marBottom w:val="0"/>
          <w:divBdr>
            <w:top w:val="none" w:sz="0" w:space="0" w:color="auto"/>
            <w:left w:val="none" w:sz="0" w:space="0" w:color="auto"/>
            <w:bottom w:val="none" w:sz="0" w:space="0" w:color="auto"/>
            <w:right w:val="none" w:sz="0" w:space="0" w:color="auto"/>
          </w:divBdr>
        </w:div>
        <w:div w:id="1622954169">
          <w:marLeft w:val="0"/>
          <w:marRight w:val="0"/>
          <w:marTop w:val="0"/>
          <w:marBottom w:val="0"/>
          <w:divBdr>
            <w:top w:val="none" w:sz="0" w:space="0" w:color="auto"/>
            <w:left w:val="none" w:sz="0" w:space="0" w:color="auto"/>
            <w:bottom w:val="none" w:sz="0" w:space="0" w:color="auto"/>
            <w:right w:val="none" w:sz="0" w:space="0" w:color="auto"/>
          </w:divBdr>
        </w:div>
      </w:divsChild>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144202027">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56172074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sChild>
    </w:div>
    <w:div w:id="1811940950">
      <w:bodyDiv w:val="1"/>
      <w:marLeft w:val="0"/>
      <w:marRight w:val="0"/>
      <w:marTop w:val="0"/>
      <w:marBottom w:val="0"/>
      <w:divBdr>
        <w:top w:val="none" w:sz="0" w:space="0" w:color="auto"/>
        <w:left w:val="none" w:sz="0" w:space="0" w:color="auto"/>
        <w:bottom w:val="none" w:sz="0" w:space="0" w:color="auto"/>
        <w:right w:val="none" w:sz="0" w:space="0" w:color="auto"/>
      </w:divBdr>
      <w:divsChild>
        <w:div w:id="716583812">
          <w:marLeft w:val="0"/>
          <w:marRight w:val="0"/>
          <w:marTop w:val="0"/>
          <w:marBottom w:val="0"/>
          <w:divBdr>
            <w:top w:val="none" w:sz="0" w:space="0" w:color="auto"/>
            <w:left w:val="none" w:sz="0" w:space="0" w:color="auto"/>
            <w:bottom w:val="none" w:sz="0" w:space="0" w:color="auto"/>
            <w:right w:val="none" w:sz="0" w:space="0" w:color="auto"/>
          </w:divBdr>
        </w:div>
        <w:div w:id="885138772">
          <w:marLeft w:val="0"/>
          <w:marRight w:val="0"/>
          <w:marTop w:val="0"/>
          <w:marBottom w:val="0"/>
          <w:divBdr>
            <w:top w:val="none" w:sz="0" w:space="0" w:color="auto"/>
            <w:left w:val="none" w:sz="0" w:space="0" w:color="auto"/>
            <w:bottom w:val="none" w:sz="0" w:space="0" w:color="auto"/>
            <w:right w:val="none" w:sz="0" w:space="0" w:color="auto"/>
          </w:divBdr>
        </w:div>
      </w:divsChild>
    </w:div>
    <w:div w:id="1820030585">
      <w:bodyDiv w:val="1"/>
      <w:marLeft w:val="0"/>
      <w:marRight w:val="0"/>
      <w:marTop w:val="0"/>
      <w:marBottom w:val="0"/>
      <w:divBdr>
        <w:top w:val="none" w:sz="0" w:space="0" w:color="auto"/>
        <w:left w:val="none" w:sz="0" w:space="0" w:color="auto"/>
        <w:bottom w:val="none" w:sz="0" w:space="0" w:color="auto"/>
        <w:right w:val="none" w:sz="0" w:space="0" w:color="auto"/>
      </w:divBdr>
    </w:div>
    <w:div w:id="1881631087">
      <w:bodyDiv w:val="1"/>
      <w:marLeft w:val="0"/>
      <w:marRight w:val="0"/>
      <w:marTop w:val="0"/>
      <w:marBottom w:val="0"/>
      <w:divBdr>
        <w:top w:val="none" w:sz="0" w:space="0" w:color="auto"/>
        <w:left w:val="none" w:sz="0" w:space="0" w:color="auto"/>
        <w:bottom w:val="none" w:sz="0" w:space="0" w:color="auto"/>
        <w:right w:val="none" w:sz="0" w:space="0" w:color="auto"/>
      </w:divBdr>
      <w:divsChild>
        <w:div w:id="437986084">
          <w:marLeft w:val="0"/>
          <w:marRight w:val="0"/>
          <w:marTop w:val="0"/>
          <w:marBottom w:val="0"/>
          <w:divBdr>
            <w:top w:val="none" w:sz="0" w:space="0" w:color="auto"/>
            <w:left w:val="none" w:sz="0" w:space="0" w:color="auto"/>
            <w:bottom w:val="none" w:sz="0" w:space="0" w:color="auto"/>
            <w:right w:val="none" w:sz="0" w:space="0" w:color="auto"/>
          </w:divBdr>
        </w:div>
        <w:div w:id="963004107">
          <w:marLeft w:val="0"/>
          <w:marRight w:val="0"/>
          <w:marTop w:val="0"/>
          <w:marBottom w:val="0"/>
          <w:divBdr>
            <w:top w:val="none" w:sz="0" w:space="0" w:color="auto"/>
            <w:left w:val="none" w:sz="0" w:space="0" w:color="auto"/>
            <w:bottom w:val="none" w:sz="0" w:space="0" w:color="auto"/>
            <w:right w:val="none" w:sz="0" w:space="0" w:color="auto"/>
          </w:divBdr>
        </w:div>
      </w:divsChild>
    </w:div>
    <w:div w:id="1911035957">
      <w:bodyDiv w:val="1"/>
      <w:marLeft w:val="0"/>
      <w:marRight w:val="0"/>
      <w:marTop w:val="0"/>
      <w:marBottom w:val="0"/>
      <w:divBdr>
        <w:top w:val="none" w:sz="0" w:space="0" w:color="auto"/>
        <w:left w:val="none" w:sz="0" w:space="0" w:color="auto"/>
        <w:bottom w:val="none" w:sz="0" w:space="0" w:color="auto"/>
        <w:right w:val="none" w:sz="0" w:space="0" w:color="auto"/>
      </w:divBdr>
    </w:div>
    <w:div w:id="1938098501">
      <w:bodyDiv w:val="1"/>
      <w:marLeft w:val="0"/>
      <w:marRight w:val="0"/>
      <w:marTop w:val="0"/>
      <w:marBottom w:val="0"/>
      <w:divBdr>
        <w:top w:val="none" w:sz="0" w:space="0" w:color="auto"/>
        <w:left w:val="none" w:sz="0" w:space="0" w:color="auto"/>
        <w:bottom w:val="none" w:sz="0" w:space="0" w:color="auto"/>
        <w:right w:val="none" w:sz="0" w:space="0" w:color="auto"/>
      </w:divBdr>
      <w:divsChild>
        <w:div w:id="1499810303">
          <w:marLeft w:val="0"/>
          <w:marRight w:val="0"/>
          <w:marTop w:val="0"/>
          <w:marBottom w:val="0"/>
          <w:divBdr>
            <w:top w:val="none" w:sz="0" w:space="0" w:color="auto"/>
            <w:left w:val="none" w:sz="0" w:space="0" w:color="auto"/>
            <w:bottom w:val="none" w:sz="0" w:space="0" w:color="auto"/>
            <w:right w:val="none" w:sz="0" w:space="0" w:color="auto"/>
          </w:divBdr>
        </w:div>
        <w:div w:id="1504710463">
          <w:marLeft w:val="0"/>
          <w:marRight w:val="0"/>
          <w:marTop w:val="0"/>
          <w:marBottom w:val="0"/>
          <w:divBdr>
            <w:top w:val="none" w:sz="0" w:space="0" w:color="auto"/>
            <w:left w:val="none" w:sz="0" w:space="0" w:color="auto"/>
            <w:bottom w:val="none" w:sz="0" w:space="0" w:color="auto"/>
            <w:right w:val="none" w:sz="0" w:space="0" w:color="auto"/>
          </w:divBdr>
        </w:div>
      </w:divsChild>
    </w:div>
    <w:div w:id="1941182657">
      <w:bodyDiv w:val="1"/>
      <w:marLeft w:val="0"/>
      <w:marRight w:val="0"/>
      <w:marTop w:val="0"/>
      <w:marBottom w:val="0"/>
      <w:divBdr>
        <w:top w:val="none" w:sz="0" w:space="0" w:color="auto"/>
        <w:left w:val="none" w:sz="0" w:space="0" w:color="auto"/>
        <w:bottom w:val="none" w:sz="0" w:space="0" w:color="auto"/>
        <w:right w:val="none" w:sz="0" w:space="0" w:color="auto"/>
      </w:divBdr>
      <w:divsChild>
        <w:div w:id="1612591834">
          <w:marLeft w:val="0"/>
          <w:marRight w:val="0"/>
          <w:marTop w:val="0"/>
          <w:marBottom w:val="0"/>
          <w:divBdr>
            <w:top w:val="none" w:sz="0" w:space="0" w:color="auto"/>
            <w:left w:val="none" w:sz="0" w:space="0" w:color="auto"/>
            <w:bottom w:val="none" w:sz="0" w:space="0" w:color="auto"/>
            <w:right w:val="none" w:sz="0" w:space="0" w:color="auto"/>
          </w:divBdr>
        </w:div>
        <w:div w:id="1827471923">
          <w:marLeft w:val="0"/>
          <w:marRight w:val="0"/>
          <w:marTop w:val="0"/>
          <w:marBottom w:val="0"/>
          <w:divBdr>
            <w:top w:val="none" w:sz="0" w:space="0" w:color="auto"/>
            <w:left w:val="none" w:sz="0" w:space="0" w:color="auto"/>
            <w:bottom w:val="none" w:sz="0" w:space="0" w:color="auto"/>
            <w:right w:val="none" w:sz="0" w:space="0" w:color="auto"/>
          </w:divBdr>
        </w:div>
      </w:divsChild>
    </w:div>
    <w:div w:id="1970164087">
      <w:bodyDiv w:val="1"/>
      <w:marLeft w:val="0"/>
      <w:marRight w:val="0"/>
      <w:marTop w:val="0"/>
      <w:marBottom w:val="0"/>
      <w:divBdr>
        <w:top w:val="none" w:sz="0" w:space="0" w:color="auto"/>
        <w:left w:val="none" w:sz="0" w:space="0" w:color="auto"/>
        <w:bottom w:val="none" w:sz="0" w:space="0" w:color="auto"/>
        <w:right w:val="none" w:sz="0" w:space="0" w:color="auto"/>
      </w:divBdr>
      <w:divsChild>
        <w:div w:id="547113701">
          <w:marLeft w:val="0"/>
          <w:marRight w:val="0"/>
          <w:marTop w:val="0"/>
          <w:marBottom w:val="0"/>
          <w:divBdr>
            <w:top w:val="none" w:sz="0" w:space="0" w:color="auto"/>
            <w:left w:val="none" w:sz="0" w:space="0" w:color="auto"/>
            <w:bottom w:val="none" w:sz="0" w:space="0" w:color="auto"/>
            <w:right w:val="none" w:sz="0" w:space="0" w:color="auto"/>
          </w:divBdr>
        </w:div>
        <w:div w:id="1441611610">
          <w:marLeft w:val="0"/>
          <w:marRight w:val="0"/>
          <w:marTop w:val="0"/>
          <w:marBottom w:val="0"/>
          <w:divBdr>
            <w:top w:val="none" w:sz="0" w:space="0" w:color="auto"/>
            <w:left w:val="none" w:sz="0" w:space="0" w:color="auto"/>
            <w:bottom w:val="none" w:sz="0" w:space="0" w:color="auto"/>
            <w:right w:val="none" w:sz="0" w:space="0" w:color="auto"/>
          </w:divBdr>
        </w:div>
      </w:divsChild>
    </w:div>
    <w:div w:id="1972513532">
      <w:bodyDiv w:val="1"/>
      <w:marLeft w:val="0"/>
      <w:marRight w:val="0"/>
      <w:marTop w:val="0"/>
      <w:marBottom w:val="0"/>
      <w:divBdr>
        <w:top w:val="none" w:sz="0" w:space="0" w:color="auto"/>
        <w:left w:val="none" w:sz="0" w:space="0" w:color="auto"/>
        <w:bottom w:val="none" w:sz="0" w:space="0" w:color="auto"/>
        <w:right w:val="none" w:sz="0" w:space="0" w:color="auto"/>
      </w:divBdr>
      <w:divsChild>
        <w:div w:id="267348969">
          <w:marLeft w:val="0"/>
          <w:marRight w:val="0"/>
          <w:marTop w:val="0"/>
          <w:marBottom w:val="0"/>
          <w:divBdr>
            <w:top w:val="none" w:sz="0" w:space="0" w:color="auto"/>
            <w:left w:val="none" w:sz="0" w:space="0" w:color="auto"/>
            <w:bottom w:val="none" w:sz="0" w:space="0" w:color="auto"/>
            <w:right w:val="none" w:sz="0" w:space="0" w:color="auto"/>
          </w:divBdr>
        </w:div>
        <w:div w:id="1697997634">
          <w:marLeft w:val="0"/>
          <w:marRight w:val="0"/>
          <w:marTop w:val="0"/>
          <w:marBottom w:val="0"/>
          <w:divBdr>
            <w:top w:val="none" w:sz="0" w:space="0" w:color="auto"/>
            <w:left w:val="none" w:sz="0" w:space="0" w:color="auto"/>
            <w:bottom w:val="none" w:sz="0" w:space="0" w:color="auto"/>
            <w:right w:val="none" w:sz="0" w:space="0" w:color="auto"/>
          </w:divBdr>
        </w:div>
        <w:div w:id="1840460950">
          <w:marLeft w:val="0"/>
          <w:marRight w:val="0"/>
          <w:marTop w:val="0"/>
          <w:marBottom w:val="0"/>
          <w:divBdr>
            <w:top w:val="none" w:sz="0" w:space="0" w:color="auto"/>
            <w:left w:val="none" w:sz="0" w:space="0" w:color="auto"/>
            <w:bottom w:val="none" w:sz="0" w:space="0" w:color="auto"/>
            <w:right w:val="none" w:sz="0" w:space="0" w:color="auto"/>
          </w:divBdr>
        </w:div>
        <w:div w:id="1875848365">
          <w:marLeft w:val="0"/>
          <w:marRight w:val="0"/>
          <w:marTop w:val="0"/>
          <w:marBottom w:val="0"/>
          <w:divBdr>
            <w:top w:val="none" w:sz="0" w:space="0" w:color="auto"/>
            <w:left w:val="none" w:sz="0" w:space="0" w:color="auto"/>
            <w:bottom w:val="none" w:sz="0" w:space="0" w:color="auto"/>
            <w:right w:val="none" w:sz="0" w:space="0" w:color="auto"/>
          </w:divBdr>
        </w:div>
      </w:divsChild>
    </w:div>
    <w:div w:id="2007633410">
      <w:bodyDiv w:val="1"/>
      <w:marLeft w:val="0"/>
      <w:marRight w:val="0"/>
      <w:marTop w:val="0"/>
      <w:marBottom w:val="0"/>
      <w:divBdr>
        <w:top w:val="none" w:sz="0" w:space="0" w:color="auto"/>
        <w:left w:val="none" w:sz="0" w:space="0" w:color="auto"/>
        <w:bottom w:val="none" w:sz="0" w:space="0" w:color="auto"/>
        <w:right w:val="none" w:sz="0" w:space="0" w:color="auto"/>
      </w:divBdr>
      <w:divsChild>
        <w:div w:id="1708602094">
          <w:marLeft w:val="0"/>
          <w:marRight w:val="0"/>
          <w:marTop w:val="0"/>
          <w:marBottom w:val="0"/>
          <w:divBdr>
            <w:top w:val="none" w:sz="0" w:space="0" w:color="auto"/>
            <w:left w:val="none" w:sz="0" w:space="0" w:color="auto"/>
            <w:bottom w:val="none" w:sz="0" w:space="0" w:color="auto"/>
            <w:right w:val="none" w:sz="0" w:space="0" w:color="auto"/>
          </w:divBdr>
        </w:div>
        <w:div w:id="1759255000">
          <w:marLeft w:val="0"/>
          <w:marRight w:val="0"/>
          <w:marTop w:val="0"/>
          <w:marBottom w:val="0"/>
          <w:divBdr>
            <w:top w:val="none" w:sz="0" w:space="0" w:color="auto"/>
            <w:left w:val="none" w:sz="0" w:space="0" w:color="auto"/>
            <w:bottom w:val="none" w:sz="0" w:space="0" w:color="auto"/>
            <w:right w:val="none" w:sz="0" w:space="0" w:color="auto"/>
          </w:divBdr>
        </w:div>
      </w:divsChild>
    </w:div>
    <w:div w:id="2021735466">
      <w:bodyDiv w:val="1"/>
      <w:marLeft w:val="0"/>
      <w:marRight w:val="0"/>
      <w:marTop w:val="0"/>
      <w:marBottom w:val="0"/>
      <w:divBdr>
        <w:top w:val="none" w:sz="0" w:space="0" w:color="auto"/>
        <w:left w:val="none" w:sz="0" w:space="0" w:color="auto"/>
        <w:bottom w:val="none" w:sz="0" w:space="0" w:color="auto"/>
        <w:right w:val="none" w:sz="0" w:space="0" w:color="auto"/>
      </w:divBdr>
      <w:divsChild>
        <w:div w:id="1305742500">
          <w:marLeft w:val="0"/>
          <w:marRight w:val="0"/>
          <w:marTop w:val="0"/>
          <w:marBottom w:val="0"/>
          <w:divBdr>
            <w:top w:val="none" w:sz="0" w:space="0" w:color="auto"/>
            <w:left w:val="none" w:sz="0" w:space="0" w:color="auto"/>
            <w:bottom w:val="none" w:sz="0" w:space="0" w:color="auto"/>
            <w:right w:val="none" w:sz="0" w:space="0" w:color="auto"/>
          </w:divBdr>
        </w:div>
        <w:div w:id="1836873365">
          <w:marLeft w:val="0"/>
          <w:marRight w:val="0"/>
          <w:marTop w:val="0"/>
          <w:marBottom w:val="0"/>
          <w:divBdr>
            <w:top w:val="none" w:sz="0" w:space="0" w:color="auto"/>
            <w:left w:val="none" w:sz="0" w:space="0" w:color="auto"/>
            <w:bottom w:val="none" w:sz="0" w:space="0" w:color="auto"/>
            <w:right w:val="none" w:sz="0" w:space="0" w:color="auto"/>
          </w:divBdr>
        </w:div>
      </w:divsChild>
    </w:div>
    <w:div w:id="2038238581">
      <w:bodyDiv w:val="1"/>
      <w:marLeft w:val="0"/>
      <w:marRight w:val="0"/>
      <w:marTop w:val="0"/>
      <w:marBottom w:val="0"/>
      <w:divBdr>
        <w:top w:val="none" w:sz="0" w:space="0" w:color="auto"/>
        <w:left w:val="none" w:sz="0" w:space="0" w:color="auto"/>
        <w:bottom w:val="none" w:sz="0" w:space="0" w:color="auto"/>
        <w:right w:val="none" w:sz="0" w:space="0" w:color="auto"/>
      </w:divBdr>
      <w:divsChild>
        <w:div w:id="847524126">
          <w:marLeft w:val="0"/>
          <w:marRight w:val="0"/>
          <w:marTop w:val="0"/>
          <w:marBottom w:val="0"/>
          <w:divBdr>
            <w:top w:val="none" w:sz="0" w:space="0" w:color="auto"/>
            <w:left w:val="none" w:sz="0" w:space="0" w:color="auto"/>
            <w:bottom w:val="none" w:sz="0" w:space="0" w:color="auto"/>
            <w:right w:val="none" w:sz="0" w:space="0" w:color="auto"/>
          </w:divBdr>
        </w:div>
        <w:div w:id="1080829132">
          <w:marLeft w:val="0"/>
          <w:marRight w:val="0"/>
          <w:marTop w:val="0"/>
          <w:marBottom w:val="0"/>
          <w:divBdr>
            <w:top w:val="none" w:sz="0" w:space="0" w:color="auto"/>
            <w:left w:val="none" w:sz="0" w:space="0" w:color="auto"/>
            <w:bottom w:val="none" w:sz="0" w:space="0" w:color="auto"/>
            <w:right w:val="none" w:sz="0" w:space="0" w:color="auto"/>
          </w:divBdr>
        </w:div>
        <w:div w:id="1964925895">
          <w:marLeft w:val="0"/>
          <w:marRight w:val="0"/>
          <w:marTop w:val="0"/>
          <w:marBottom w:val="0"/>
          <w:divBdr>
            <w:top w:val="none" w:sz="0" w:space="0" w:color="auto"/>
            <w:left w:val="none" w:sz="0" w:space="0" w:color="auto"/>
            <w:bottom w:val="none" w:sz="0" w:space="0" w:color="auto"/>
            <w:right w:val="none" w:sz="0" w:space="0" w:color="auto"/>
          </w:divBdr>
        </w:div>
        <w:div w:id="2022050510">
          <w:marLeft w:val="0"/>
          <w:marRight w:val="0"/>
          <w:marTop w:val="0"/>
          <w:marBottom w:val="0"/>
          <w:divBdr>
            <w:top w:val="none" w:sz="0" w:space="0" w:color="auto"/>
            <w:left w:val="none" w:sz="0" w:space="0" w:color="auto"/>
            <w:bottom w:val="none" w:sz="0" w:space="0" w:color="auto"/>
            <w:right w:val="none" w:sz="0" w:space="0" w:color="auto"/>
          </w:divBdr>
        </w:div>
      </w:divsChild>
    </w:div>
    <w:div w:id="2043552595">
      <w:bodyDiv w:val="1"/>
      <w:marLeft w:val="0"/>
      <w:marRight w:val="0"/>
      <w:marTop w:val="0"/>
      <w:marBottom w:val="0"/>
      <w:divBdr>
        <w:top w:val="none" w:sz="0" w:space="0" w:color="auto"/>
        <w:left w:val="none" w:sz="0" w:space="0" w:color="auto"/>
        <w:bottom w:val="none" w:sz="0" w:space="0" w:color="auto"/>
        <w:right w:val="none" w:sz="0" w:space="0" w:color="auto"/>
      </w:divBdr>
      <w:divsChild>
        <w:div w:id="955914231">
          <w:marLeft w:val="0"/>
          <w:marRight w:val="0"/>
          <w:marTop w:val="0"/>
          <w:marBottom w:val="0"/>
          <w:divBdr>
            <w:top w:val="none" w:sz="0" w:space="0" w:color="auto"/>
            <w:left w:val="none" w:sz="0" w:space="0" w:color="auto"/>
            <w:bottom w:val="none" w:sz="0" w:space="0" w:color="auto"/>
            <w:right w:val="none" w:sz="0" w:space="0" w:color="auto"/>
          </w:divBdr>
        </w:div>
        <w:div w:id="1514372503">
          <w:marLeft w:val="0"/>
          <w:marRight w:val="0"/>
          <w:marTop w:val="0"/>
          <w:marBottom w:val="0"/>
          <w:divBdr>
            <w:top w:val="none" w:sz="0" w:space="0" w:color="auto"/>
            <w:left w:val="none" w:sz="0" w:space="0" w:color="auto"/>
            <w:bottom w:val="none" w:sz="0" w:space="0" w:color="auto"/>
            <w:right w:val="none" w:sz="0" w:space="0" w:color="auto"/>
          </w:divBdr>
        </w:div>
      </w:divsChild>
    </w:div>
    <w:div w:id="2052030065">
      <w:bodyDiv w:val="1"/>
      <w:marLeft w:val="0"/>
      <w:marRight w:val="0"/>
      <w:marTop w:val="0"/>
      <w:marBottom w:val="0"/>
      <w:divBdr>
        <w:top w:val="none" w:sz="0" w:space="0" w:color="auto"/>
        <w:left w:val="none" w:sz="0" w:space="0" w:color="auto"/>
        <w:bottom w:val="none" w:sz="0" w:space="0" w:color="auto"/>
        <w:right w:val="none" w:sz="0" w:space="0" w:color="auto"/>
      </w:divBdr>
      <w:divsChild>
        <w:div w:id="1184979731">
          <w:marLeft w:val="0"/>
          <w:marRight w:val="0"/>
          <w:marTop w:val="0"/>
          <w:marBottom w:val="0"/>
          <w:divBdr>
            <w:top w:val="none" w:sz="0" w:space="0" w:color="auto"/>
            <w:left w:val="none" w:sz="0" w:space="0" w:color="auto"/>
            <w:bottom w:val="none" w:sz="0" w:space="0" w:color="auto"/>
            <w:right w:val="none" w:sz="0" w:space="0" w:color="auto"/>
          </w:divBdr>
        </w:div>
        <w:div w:id="2113086592">
          <w:marLeft w:val="0"/>
          <w:marRight w:val="0"/>
          <w:marTop w:val="0"/>
          <w:marBottom w:val="0"/>
          <w:divBdr>
            <w:top w:val="none" w:sz="0" w:space="0" w:color="auto"/>
            <w:left w:val="none" w:sz="0" w:space="0" w:color="auto"/>
            <w:bottom w:val="none" w:sz="0" w:space="0" w:color="auto"/>
            <w:right w:val="none" w:sz="0" w:space="0" w:color="auto"/>
          </w:divBdr>
        </w:div>
      </w:divsChild>
    </w:div>
    <w:div w:id="2064403716">
      <w:bodyDiv w:val="1"/>
      <w:marLeft w:val="0"/>
      <w:marRight w:val="0"/>
      <w:marTop w:val="0"/>
      <w:marBottom w:val="0"/>
      <w:divBdr>
        <w:top w:val="none" w:sz="0" w:space="0" w:color="auto"/>
        <w:left w:val="none" w:sz="0" w:space="0" w:color="auto"/>
        <w:bottom w:val="none" w:sz="0" w:space="0" w:color="auto"/>
        <w:right w:val="none" w:sz="0" w:space="0" w:color="auto"/>
      </w:divBdr>
      <w:divsChild>
        <w:div w:id="135101885">
          <w:marLeft w:val="0"/>
          <w:marRight w:val="0"/>
          <w:marTop w:val="0"/>
          <w:marBottom w:val="0"/>
          <w:divBdr>
            <w:top w:val="none" w:sz="0" w:space="0" w:color="auto"/>
            <w:left w:val="none" w:sz="0" w:space="0" w:color="auto"/>
            <w:bottom w:val="none" w:sz="0" w:space="0" w:color="auto"/>
            <w:right w:val="none" w:sz="0" w:space="0" w:color="auto"/>
          </w:divBdr>
        </w:div>
        <w:div w:id="270283361">
          <w:marLeft w:val="0"/>
          <w:marRight w:val="0"/>
          <w:marTop w:val="0"/>
          <w:marBottom w:val="0"/>
          <w:divBdr>
            <w:top w:val="none" w:sz="0" w:space="0" w:color="auto"/>
            <w:left w:val="none" w:sz="0" w:space="0" w:color="auto"/>
            <w:bottom w:val="none" w:sz="0" w:space="0" w:color="auto"/>
            <w:right w:val="none" w:sz="0" w:space="0" w:color="auto"/>
          </w:divBdr>
        </w:div>
        <w:div w:id="483283675">
          <w:marLeft w:val="0"/>
          <w:marRight w:val="0"/>
          <w:marTop w:val="0"/>
          <w:marBottom w:val="0"/>
          <w:divBdr>
            <w:top w:val="none" w:sz="0" w:space="0" w:color="auto"/>
            <w:left w:val="none" w:sz="0" w:space="0" w:color="auto"/>
            <w:bottom w:val="none" w:sz="0" w:space="0" w:color="auto"/>
            <w:right w:val="none" w:sz="0" w:space="0" w:color="auto"/>
          </w:divBdr>
        </w:div>
        <w:div w:id="860314890">
          <w:marLeft w:val="0"/>
          <w:marRight w:val="0"/>
          <w:marTop w:val="0"/>
          <w:marBottom w:val="0"/>
          <w:divBdr>
            <w:top w:val="none" w:sz="0" w:space="0" w:color="auto"/>
            <w:left w:val="none" w:sz="0" w:space="0" w:color="auto"/>
            <w:bottom w:val="none" w:sz="0" w:space="0" w:color="auto"/>
            <w:right w:val="none" w:sz="0" w:space="0" w:color="auto"/>
          </w:divBdr>
        </w:div>
        <w:div w:id="1041981607">
          <w:marLeft w:val="0"/>
          <w:marRight w:val="0"/>
          <w:marTop w:val="0"/>
          <w:marBottom w:val="0"/>
          <w:divBdr>
            <w:top w:val="none" w:sz="0" w:space="0" w:color="auto"/>
            <w:left w:val="none" w:sz="0" w:space="0" w:color="auto"/>
            <w:bottom w:val="none" w:sz="0" w:space="0" w:color="auto"/>
            <w:right w:val="none" w:sz="0" w:space="0" w:color="auto"/>
          </w:divBdr>
        </w:div>
        <w:div w:id="1651977986">
          <w:marLeft w:val="0"/>
          <w:marRight w:val="0"/>
          <w:marTop w:val="0"/>
          <w:marBottom w:val="0"/>
          <w:divBdr>
            <w:top w:val="none" w:sz="0" w:space="0" w:color="auto"/>
            <w:left w:val="none" w:sz="0" w:space="0" w:color="auto"/>
            <w:bottom w:val="none" w:sz="0" w:space="0" w:color="auto"/>
            <w:right w:val="none" w:sz="0" w:space="0" w:color="auto"/>
          </w:divBdr>
        </w:div>
      </w:divsChild>
    </w:div>
    <w:div w:id="2080904696">
      <w:bodyDiv w:val="1"/>
      <w:marLeft w:val="0"/>
      <w:marRight w:val="0"/>
      <w:marTop w:val="0"/>
      <w:marBottom w:val="0"/>
      <w:divBdr>
        <w:top w:val="none" w:sz="0" w:space="0" w:color="auto"/>
        <w:left w:val="none" w:sz="0" w:space="0" w:color="auto"/>
        <w:bottom w:val="none" w:sz="0" w:space="0" w:color="auto"/>
        <w:right w:val="none" w:sz="0" w:space="0" w:color="auto"/>
      </w:divBdr>
      <w:divsChild>
        <w:div w:id="509375536">
          <w:marLeft w:val="0"/>
          <w:marRight w:val="0"/>
          <w:marTop w:val="0"/>
          <w:marBottom w:val="0"/>
          <w:divBdr>
            <w:top w:val="none" w:sz="0" w:space="0" w:color="auto"/>
            <w:left w:val="none" w:sz="0" w:space="0" w:color="auto"/>
            <w:bottom w:val="none" w:sz="0" w:space="0" w:color="auto"/>
            <w:right w:val="none" w:sz="0" w:space="0" w:color="auto"/>
          </w:divBdr>
        </w:div>
        <w:div w:id="716973534">
          <w:marLeft w:val="0"/>
          <w:marRight w:val="0"/>
          <w:marTop w:val="0"/>
          <w:marBottom w:val="0"/>
          <w:divBdr>
            <w:top w:val="none" w:sz="0" w:space="0" w:color="auto"/>
            <w:left w:val="none" w:sz="0" w:space="0" w:color="auto"/>
            <w:bottom w:val="none" w:sz="0" w:space="0" w:color="auto"/>
            <w:right w:val="none" w:sz="0" w:space="0" w:color="auto"/>
          </w:divBdr>
        </w:div>
        <w:div w:id="970403700">
          <w:marLeft w:val="0"/>
          <w:marRight w:val="0"/>
          <w:marTop w:val="0"/>
          <w:marBottom w:val="0"/>
          <w:divBdr>
            <w:top w:val="none" w:sz="0" w:space="0" w:color="auto"/>
            <w:left w:val="none" w:sz="0" w:space="0" w:color="auto"/>
            <w:bottom w:val="none" w:sz="0" w:space="0" w:color="auto"/>
            <w:right w:val="none" w:sz="0" w:space="0" w:color="auto"/>
          </w:divBdr>
        </w:div>
      </w:divsChild>
    </w:div>
    <w:div w:id="2106220954">
      <w:bodyDiv w:val="1"/>
      <w:marLeft w:val="0"/>
      <w:marRight w:val="0"/>
      <w:marTop w:val="0"/>
      <w:marBottom w:val="0"/>
      <w:divBdr>
        <w:top w:val="none" w:sz="0" w:space="0" w:color="auto"/>
        <w:left w:val="none" w:sz="0" w:space="0" w:color="auto"/>
        <w:bottom w:val="none" w:sz="0" w:space="0" w:color="auto"/>
        <w:right w:val="none" w:sz="0" w:space="0" w:color="auto"/>
      </w:divBdr>
      <w:divsChild>
        <w:div w:id="194315310">
          <w:marLeft w:val="0"/>
          <w:marRight w:val="0"/>
          <w:marTop w:val="0"/>
          <w:marBottom w:val="0"/>
          <w:divBdr>
            <w:top w:val="none" w:sz="0" w:space="0" w:color="auto"/>
            <w:left w:val="none" w:sz="0" w:space="0" w:color="auto"/>
            <w:bottom w:val="none" w:sz="0" w:space="0" w:color="auto"/>
            <w:right w:val="none" w:sz="0" w:space="0" w:color="auto"/>
          </w:divBdr>
        </w:div>
        <w:div w:id="1828205932">
          <w:marLeft w:val="0"/>
          <w:marRight w:val="0"/>
          <w:marTop w:val="0"/>
          <w:marBottom w:val="0"/>
          <w:divBdr>
            <w:top w:val="none" w:sz="0" w:space="0" w:color="auto"/>
            <w:left w:val="none" w:sz="0" w:space="0" w:color="auto"/>
            <w:bottom w:val="none" w:sz="0" w:space="0" w:color="auto"/>
            <w:right w:val="none" w:sz="0" w:space="0" w:color="auto"/>
          </w:divBdr>
        </w:div>
      </w:divsChild>
    </w:div>
    <w:div w:id="214115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urheberrecht.de/bilder/" TargetMode="External"/><Relationship Id="rId26" Type="http://schemas.openxmlformats.org/officeDocument/2006/relationships/image" Target="media/image2.jpeg"/><Relationship Id="rId39" Type="http://schemas.openxmlformats.org/officeDocument/2006/relationships/hyperlink" Target="https://www.n-netzwerk.de/portfolio-items/sammel-mit/" TargetMode="Externa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sport@nachhaltigkeitsstrategie.de" TargetMode="External"/><Relationship Id="rId29" Type="http://schemas.openxmlformats.org/officeDocument/2006/relationships/image" Target="media/image5.png"/><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hyperlink" Target="https://www.n-netzwerk.de/portfolio-items/mach-mit/" TargetMode="External"/><Relationship Id="rId40" Type="http://schemas.openxmlformats.org/officeDocument/2006/relationships/hyperlink" Target="https://www.n-netzwerk.de/portfolio-items/steig-auf/" TargetMode="External"/><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hyperlink" Target="https://www.nachhaltigkeitsstrategie.de/gesellschaft/vereine-und-organisationen/n-charta-sport/sportvereine" TargetMode="External"/><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hyperlink" Target="https://www.n-netzwerk.de/portfolio-items/geh-voran/" TargetMode="External"/><Relationship Id="rId49"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yperlink" Target="mailto:sport@nachhaltigkeitsstrategie.de" TargetMode="External"/><Relationship Id="rId31" Type="http://schemas.openxmlformats.org/officeDocument/2006/relationships/image" Target="media/image7.png"/><Relationship Id="rId44" Type="http://schemas.openxmlformats.org/officeDocument/2006/relationships/hyperlink" Target="https://www.blauer-engel.de/d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yperlink" Target="https://www.umweltbundesamt.de/sites/default/files/medien/377/publikationen/leitfaden_nachhaltige_organisation_von_veranstaltungen_2017_05_18_web.pdf" TargetMode="External"/><Relationship Id="rId43" Type="http://schemas.openxmlformats.org/officeDocument/2006/relationships/hyperlink" Target="https://www.bfn.de/themen/tourismus-sport/sport/definitionen-und-recht/natur-landschafts-vertraeglicher-sport.html" TargetMode="External"/><Relationship Id="rId48"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nachhaltigkeitsstrategie.de/gesellschaft/vereine-und-organisationen/n-charta-sport/registrierung-n-charta-sport"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s://www.n-netzwerk.de/portfolio-items/probiers/" TargetMode="External"/><Relationship Id="rId46" Type="http://schemas.openxmlformats.org/officeDocument/2006/relationships/image" Target="media/image13.png"/><Relationship Id="rId20" Type="http://schemas.openxmlformats.org/officeDocument/2006/relationships/header" Target="header1.xml"/><Relationship Id="rId41" Type="http://schemas.openxmlformats.org/officeDocument/2006/relationships/hyperlink" Target="https://www.nachhaltigkeitsstrategie.de/informieren/aktionsprogramme/sport-und-nachhaltigkeit.html"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c:configuration xmlns:c="http://ns.axespdf.com/word/configuration">
  <c:group id="Styles">
    <c:group id="TH">
      <c:property id="RoleID" type="string">ParagraphHeaderCell</c:property>
      <c:property id="Scope" type="integer">2</c:property>
    </c:group>
  </c:group>
  <c:group id="Content"/>
  <c:group id="InitialView">
    <c:property id="MagnificationFactor" type="float">100</c:property>
  </c:group>
</c:configuration>
</file>

<file path=customXml/item4.xml><?xml version="1.0" encoding="utf-8"?>
<ct:contentTypeSchema xmlns:ct="http://schemas.microsoft.com/office/2006/metadata/contentType" xmlns:ma="http://schemas.microsoft.com/office/2006/metadata/properties/metaAttributes" ct:_="" ma:_="" ma:contentTypeName="Dokument" ma:contentTypeID="0x010100BA8E6260D592964A98CD02C3EC6CEA9D" ma:contentTypeVersion="13" ma:contentTypeDescription="Ein neues Dokument erstellen." ma:contentTypeScope="" ma:versionID="be0735405d73f71c252bde0a24171286">
  <xsd:schema xmlns:xsd="http://www.w3.org/2001/XMLSchema" xmlns:xs="http://www.w3.org/2001/XMLSchema" xmlns:p="http://schemas.microsoft.com/office/2006/metadata/properties" xmlns:ns2="01dfe1d6-4a43-4a05-ba47-a6f2d0a93262" xmlns:ns3="06398bec-d714-44a0-bdbb-cd223f93e2a0" targetNamespace="http://schemas.microsoft.com/office/2006/metadata/properties" ma:root="true" ma:fieldsID="47940b5519da344e174672fc056758b3" ns2:_="" ns3:_="">
    <xsd:import namespace="01dfe1d6-4a43-4a05-ba47-a6f2d0a93262"/>
    <xsd:import namespace="06398bec-d714-44a0-bdbb-cd223f93e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fe1d6-4a43-4a05-ba47-a6f2d0a9326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98bec-d714-44a0-bdbb-cd223f93e2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A3B9D331-B50C-4596-970D-9DCD30518520}">
  <ds:schemaRefs>
    <ds:schemaRef ds:uri="http://ns.axespdf.com/word/configuration"/>
  </ds:schemaRefs>
</ds:datastoreItem>
</file>

<file path=customXml/itemProps4.xml><?xml version="1.0" encoding="utf-8"?>
<ds:datastoreItem xmlns:ds="http://schemas.openxmlformats.org/officeDocument/2006/customXml" ds:itemID="{199C4015-639F-4E56-B735-2BD01C5EC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fe1d6-4a43-4a05-ba47-a6f2d0a93262"/>
    <ds:schemaRef ds:uri="06398bec-d714-44a0-bdbb-cd223f93e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74FA59-385C-4FA9-83AA-AA03E2982013}">
  <ds:schemaRefs>
    <ds:schemaRef ds:uri="http://schemas.microsoft.com/sharepoint/v3/contenttype/forms"/>
  </ds:schemaRefs>
</ds:datastoreItem>
</file>

<file path=customXml/itemProps6.xml><?xml version="1.0" encoding="utf-8"?>
<ds:datastoreItem xmlns:ds="http://schemas.openxmlformats.org/officeDocument/2006/customXml" ds:itemID="{0E029005-59D9-4326-8A5F-D1F713C046A8}">
  <ds:schemaRefs>
    <ds:schemaRef ds:uri="http://schemas.openxmlformats.org/officeDocument/2006/bibliography"/>
  </ds:schemaRefs>
</ds:datastoreItem>
</file>

<file path=customXml/itemProps7.xml><?xml version="1.0" encoding="utf-8"?>
<ds:datastoreItem xmlns:ds="http://schemas.openxmlformats.org/officeDocument/2006/customXml" ds:itemID="{5983069C-C4C5-459C-8C2E-61055213DE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C:\Users\jannis.lambert\AppData\Roaming\Microsoft\Templates\Jährlicher Bericht.dotx</Template>
  <TotalTime>0</TotalTime>
  <Pages>37</Pages>
  <Words>5440</Words>
  <Characters>34273</Characters>
  <DocSecurity>0</DocSecurity>
  <Lines>285</Lines>
  <Paragraphs>79</Paragraphs>
  <ScaleCrop>false</ScaleCrop>
  <HeadingPairs>
    <vt:vector size="2" baseType="variant">
      <vt:variant>
        <vt:lpstr>Titel</vt:lpstr>
      </vt:variant>
      <vt:variant>
        <vt:i4>1</vt:i4>
      </vt:variant>
    </vt:vector>
  </HeadingPairs>
  <TitlesOfParts>
    <vt:vector size="1" baseType="lpstr">
      <vt:lpstr>N!-Charta SPORT Zielkonzept</vt:lpstr>
    </vt:vector>
  </TitlesOfParts>
  <Company/>
  <LinksUpToDate>false</LinksUpToDate>
  <CharactersWithSpaces>39634</CharactersWithSpaces>
  <SharedDoc>false</SharedDoc>
  <HLinks>
    <vt:vector size="150" baseType="variant">
      <vt:variant>
        <vt:i4>6488111</vt:i4>
      </vt:variant>
      <vt:variant>
        <vt:i4>420</vt:i4>
      </vt:variant>
      <vt:variant>
        <vt:i4>0</vt:i4>
      </vt:variant>
      <vt:variant>
        <vt:i4>5</vt:i4>
      </vt:variant>
      <vt:variant>
        <vt:lpwstr>https://www.blauer-engel.de/de</vt:lpwstr>
      </vt:variant>
      <vt:variant>
        <vt:lpwstr/>
      </vt:variant>
      <vt:variant>
        <vt:i4>7602218</vt:i4>
      </vt:variant>
      <vt:variant>
        <vt:i4>417</vt:i4>
      </vt:variant>
      <vt:variant>
        <vt:i4>0</vt:i4>
      </vt:variant>
      <vt:variant>
        <vt:i4>5</vt:i4>
      </vt:variant>
      <vt:variant>
        <vt:lpwstr>https://www.bfn.de/themen/tourismus-sport/sport/definitionen-und-recht/natur-landschafts-vertraeglicher-sport.html</vt:lpwstr>
      </vt:variant>
      <vt:variant>
        <vt:lpwstr/>
      </vt:variant>
      <vt:variant>
        <vt:i4>4849733</vt:i4>
      </vt:variant>
      <vt:variant>
        <vt:i4>396</vt:i4>
      </vt:variant>
      <vt:variant>
        <vt:i4>0</vt:i4>
      </vt:variant>
      <vt:variant>
        <vt:i4>5</vt:i4>
      </vt:variant>
      <vt:variant>
        <vt:lpwstr>https://www.umweltbundesamt.de/sites/default/files/medien/377/publikationen/leitfaden_nachhaltige_organisation_von_veranstaltungen_2017_05_18_web.pdf</vt:lpwstr>
      </vt:variant>
      <vt:variant>
        <vt:lpwstr/>
      </vt:variant>
      <vt:variant>
        <vt:i4>1441853</vt:i4>
      </vt:variant>
      <vt:variant>
        <vt:i4>101</vt:i4>
      </vt:variant>
      <vt:variant>
        <vt:i4>0</vt:i4>
      </vt:variant>
      <vt:variant>
        <vt:i4>5</vt:i4>
      </vt:variant>
      <vt:variant>
        <vt:lpwstr/>
      </vt:variant>
      <vt:variant>
        <vt:lpwstr>_Toc25315491</vt:lpwstr>
      </vt:variant>
      <vt:variant>
        <vt:i4>1507389</vt:i4>
      </vt:variant>
      <vt:variant>
        <vt:i4>95</vt:i4>
      </vt:variant>
      <vt:variant>
        <vt:i4>0</vt:i4>
      </vt:variant>
      <vt:variant>
        <vt:i4>5</vt:i4>
      </vt:variant>
      <vt:variant>
        <vt:lpwstr/>
      </vt:variant>
      <vt:variant>
        <vt:lpwstr>_Toc25315490</vt:lpwstr>
      </vt:variant>
      <vt:variant>
        <vt:i4>1966140</vt:i4>
      </vt:variant>
      <vt:variant>
        <vt:i4>89</vt:i4>
      </vt:variant>
      <vt:variant>
        <vt:i4>0</vt:i4>
      </vt:variant>
      <vt:variant>
        <vt:i4>5</vt:i4>
      </vt:variant>
      <vt:variant>
        <vt:lpwstr/>
      </vt:variant>
      <vt:variant>
        <vt:lpwstr>_Toc25315489</vt:lpwstr>
      </vt:variant>
      <vt:variant>
        <vt:i4>2031676</vt:i4>
      </vt:variant>
      <vt:variant>
        <vt:i4>83</vt:i4>
      </vt:variant>
      <vt:variant>
        <vt:i4>0</vt:i4>
      </vt:variant>
      <vt:variant>
        <vt:i4>5</vt:i4>
      </vt:variant>
      <vt:variant>
        <vt:lpwstr/>
      </vt:variant>
      <vt:variant>
        <vt:lpwstr>_Toc25315488</vt:lpwstr>
      </vt:variant>
      <vt:variant>
        <vt:i4>1048636</vt:i4>
      </vt:variant>
      <vt:variant>
        <vt:i4>77</vt:i4>
      </vt:variant>
      <vt:variant>
        <vt:i4>0</vt:i4>
      </vt:variant>
      <vt:variant>
        <vt:i4>5</vt:i4>
      </vt:variant>
      <vt:variant>
        <vt:lpwstr/>
      </vt:variant>
      <vt:variant>
        <vt:lpwstr>_Toc25315487</vt:lpwstr>
      </vt:variant>
      <vt:variant>
        <vt:i4>1114172</vt:i4>
      </vt:variant>
      <vt:variant>
        <vt:i4>71</vt:i4>
      </vt:variant>
      <vt:variant>
        <vt:i4>0</vt:i4>
      </vt:variant>
      <vt:variant>
        <vt:i4>5</vt:i4>
      </vt:variant>
      <vt:variant>
        <vt:lpwstr/>
      </vt:variant>
      <vt:variant>
        <vt:lpwstr>_Toc25315486</vt:lpwstr>
      </vt:variant>
      <vt:variant>
        <vt:i4>1179708</vt:i4>
      </vt:variant>
      <vt:variant>
        <vt:i4>65</vt:i4>
      </vt:variant>
      <vt:variant>
        <vt:i4>0</vt:i4>
      </vt:variant>
      <vt:variant>
        <vt:i4>5</vt:i4>
      </vt:variant>
      <vt:variant>
        <vt:lpwstr/>
      </vt:variant>
      <vt:variant>
        <vt:lpwstr>_Toc25315485</vt:lpwstr>
      </vt:variant>
      <vt:variant>
        <vt:i4>1245244</vt:i4>
      </vt:variant>
      <vt:variant>
        <vt:i4>59</vt:i4>
      </vt:variant>
      <vt:variant>
        <vt:i4>0</vt:i4>
      </vt:variant>
      <vt:variant>
        <vt:i4>5</vt:i4>
      </vt:variant>
      <vt:variant>
        <vt:lpwstr/>
      </vt:variant>
      <vt:variant>
        <vt:lpwstr>_Toc25315484</vt:lpwstr>
      </vt:variant>
      <vt:variant>
        <vt:i4>1310780</vt:i4>
      </vt:variant>
      <vt:variant>
        <vt:i4>53</vt:i4>
      </vt:variant>
      <vt:variant>
        <vt:i4>0</vt:i4>
      </vt:variant>
      <vt:variant>
        <vt:i4>5</vt:i4>
      </vt:variant>
      <vt:variant>
        <vt:lpwstr/>
      </vt:variant>
      <vt:variant>
        <vt:lpwstr>_Toc25315483</vt:lpwstr>
      </vt:variant>
      <vt:variant>
        <vt:i4>1376316</vt:i4>
      </vt:variant>
      <vt:variant>
        <vt:i4>47</vt:i4>
      </vt:variant>
      <vt:variant>
        <vt:i4>0</vt:i4>
      </vt:variant>
      <vt:variant>
        <vt:i4>5</vt:i4>
      </vt:variant>
      <vt:variant>
        <vt:lpwstr/>
      </vt:variant>
      <vt:variant>
        <vt:lpwstr>_Toc25315482</vt:lpwstr>
      </vt:variant>
      <vt:variant>
        <vt:i4>1441852</vt:i4>
      </vt:variant>
      <vt:variant>
        <vt:i4>41</vt:i4>
      </vt:variant>
      <vt:variant>
        <vt:i4>0</vt:i4>
      </vt:variant>
      <vt:variant>
        <vt:i4>5</vt:i4>
      </vt:variant>
      <vt:variant>
        <vt:lpwstr/>
      </vt:variant>
      <vt:variant>
        <vt:lpwstr>_Toc25315481</vt:lpwstr>
      </vt:variant>
      <vt:variant>
        <vt:i4>1507388</vt:i4>
      </vt:variant>
      <vt:variant>
        <vt:i4>35</vt:i4>
      </vt:variant>
      <vt:variant>
        <vt:i4>0</vt:i4>
      </vt:variant>
      <vt:variant>
        <vt:i4>5</vt:i4>
      </vt:variant>
      <vt:variant>
        <vt:lpwstr/>
      </vt:variant>
      <vt:variant>
        <vt:lpwstr>_Toc25315480</vt:lpwstr>
      </vt:variant>
      <vt:variant>
        <vt:i4>1966131</vt:i4>
      </vt:variant>
      <vt:variant>
        <vt:i4>29</vt:i4>
      </vt:variant>
      <vt:variant>
        <vt:i4>0</vt:i4>
      </vt:variant>
      <vt:variant>
        <vt:i4>5</vt:i4>
      </vt:variant>
      <vt:variant>
        <vt:lpwstr/>
      </vt:variant>
      <vt:variant>
        <vt:lpwstr>_Toc25315479</vt:lpwstr>
      </vt:variant>
      <vt:variant>
        <vt:i4>2031667</vt:i4>
      </vt:variant>
      <vt:variant>
        <vt:i4>23</vt:i4>
      </vt:variant>
      <vt:variant>
        <vt:i4>0</vt:i4>
      </vt:variant>
      <vt:variant>
        <vt:i4>5</vt:i4>
      </vt:variant>
      <vt:variant>
        <vt:lpwstr/>
      </vt:variant>
      <vt:variant>
        <vt:lpwstr>_Toc25315478</vt:lpwstr>
      </vt:variant>
      <vt:variant>
        <vt:i4>4784241</vt:i4>
      </vt:variant>
      <vt:variant>
        <vt:i4>18</vt:i4>
      </vt:variant>
      <vt:variant>
        <vt:i4>0</vt:i4>
      </vt:variant>
      <vt:variant>
        <vt:i4>5</vt:i4>
      </vt:variant>
      <vt:variant>
        <vt:lpwstr>mailto:sport@nachhaltigkeitsstrategie.de</vt:lpwstr>
      </vt:variant>
      <vt:variant>
        <vt:lpwstr/>
      </vt:variant>
      <vt:variant>
        <vt:i4>6357036</vt:i4>
      </vt:variant>
      <vt:variant>
        <vt:i4>15</vt:i4>
      </vt:variant>
      <vt:variant>
        <vt:i4>0</vt:i4>
      </vt:variant>
      <vt:variant>
        <vt:i4>5</vt:i4>
      </vt:variant>
      <vt:variant>
        <vt:lpwstr>https://www.nachhaltigkeitsstrategie.de/gesellschaft/vereine-und-organisationen/n-charta-sport/sportvereine</vt:lpwstr>
      </vt:variant>
      <vt:variant>
        <vt:lpwstr/>
      </vt:variant>
      <vt:variant>
        <vt:i4>4784241</vt:i4>
      </vt:variant>
      <vt:variant>
        <vt:i4>12</vt:i4>
      </vt:variant>
      <vt:variant>
        <vt:i4>0</vt:i4>
      </vt:variant>
      <vt:variant>
        <vt:i4>5</vt:i4>
      </vt:variant>
      <vt:variant>
        <vt:lpwstr>mailto:sport@nachhaltigkeitsstrategie.de</vt:lpwstr>
      </vt:variant>
      <vt:variant>
        <vt:lpwstr/>
      </vt:variant>
      <vt:variant>
        <vt:i4>7012448</vt:i4>
      </vt:variant>
      <vt:variant>
        <vt:i4>9</vt:i4>
      </vt:variant>
      <vt:variant>
        <vt:i4>0</vt:i4>
      </vt:variant>
      <vt:variant>
        <vt:i4>5</vt:i4>
      </vt:variant>
      <vt:variant>
        <vt:lpwstr>https://www.urheberrecht.de/bilder/</vt:lpwstr>
      </vt:variant>
      <vt:variant>
        <vt:lpwstr/>
      </vt:variant>
      <vt:variant>
        <vt:i4>3342377</vt:i4>
      </vt:variant>
      <vt:variant>
        <vt:i4>6</vt:i4>
      </vt:variant>
      <vt:variant>
        <vt:i4>0</vt:i4>
      </vt:variant>
      <vt:variant>
        <vt:i4>5</vt:i4>
      </vt:variant>
      <vt:variant>
        <vt:lpwstr>https://www.nachhaltigkeitsstrategie.de/gesellschaft/vereine-und-organisationen/n-charta-sport/registrierung-n-charta-sport</vt:lpwstr>
      </vt:variant>
      <vt:variant>
        <vt:lpwstr/>
      </vt:variant>
      <vt:variant>
        <vt:i4>4784241</vt:i4>
      </vt:variant>
      <vt:variant>
        <vt:i4>3</vt:i4>
      </vt:variant>
      <vt:variant>
        <vt:i4>0</vt:i4>
      </vt:variant>
      <vt:variant>
        <vt:i4>5</vt:i4>
      </vt:variant>
      <vt:variant>
        <vt:lpwstr>mailto:sport@nachhaltigkeitsstrategie.de</vt:lpwstr>
      </vt:variant>
      <vt:variant>
        <vt:lpwstr/>
      </vt:variant>
      <vt:variant>
        <vt:i4>6357036</vt:i4>
      </vt:variant>
      <vt:variant>
        <vt:i4>0</vt:i4>
      </vt:variant>
      <vt:variant>
        <vt:i4>0</vt:i4>
      </vt:variant>
      <vt:variant>
        <vt:i4>5</vt:i4>
      </vt:variant>
      <vt:variant>
        <vt:lpwstr>https://www.nachhaltigkeitsstrategie.de/gesellschaft/vereine-und-organisationen/n-charta-sport/sportvereine</vt:lpwstr>
      </vt:variant>
      <vt:variant>
        <vt:lpwstr/>
      </vt:variant>
      <vt:variant>
        <vt:i4>65657</vt:i4>
      </vt:variant>
      <vt:variant>
        <vt:i4>0</vt:i4>
      </vt:variant>
      <vt:variant>
        <vt:i4>0</vt:i4>
      </vt:variant>
      <vt:variant>
        <vt:i4>5</vt:i4>
      </vt:variant>
      <vt:variant>
        <vt:lpwstr>mailto:franziska.stader@prognos.com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2019-10-29T05:08:00Z</cp:lastPrinted>
  <dcterms:created xsi:type="dcterms:W3CDTF">2022-01-17T12:06:00Z</dcterms:created>
  <dcterms:modified xsi:type="dcterms:W3CDTF">2022-01-17T12:34:00Z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0x010100BA8E6260D592964A98CD02C3EC6CEA9D</vt:lpwstr>
  </property>
  <property fmtid="{D5CDD505-2E9C-101B-9397-08002B2CF9AE}" pid="4" name="AuthorIds_UIVersion_1024">
    <vt:lpwstr>470</vt:lpwstr>
  </property>
</Properties>
</file>